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AB90F" w14:textId="22492588" w:rsidR="00020492" w:rsidRDefault="00E97676" w:rsidP="007F075E">
      <w:pPr>
        <w:pStyle w:val="Heading1"/>
        <w:spacing w:after="120"/>
      </w:pPr>
      <w:r>
        <w:t>Voortoets</w:t>
      </w:r>
      <w:r w:rsidR="00911A89">
        <w:t>formulier</w:t>
      </w:r>
    </w:p>
    <w:p w14:paraId="2307EAE4" w14:textId="35541BBA" w:rsidR="007F075E" w:rsidRPr="007F075E" w:rsidRDefault="007F075E" w:rsidP="007F075E">
      <w:r w:rsidRPr="007F075E">
        <w:t xml:space="preserve">Doel van dit </w:t>
      </w:r>
      <w:r>
        <w:t>voortoets</w:t>
      </w:r>
      <w:r w:rsidRPr="007F075E">
        <w:t>formulier is om de L</w:t>
      </w:r>
      <w:r>
        <w:t>AG</w:t>
      </w:r>
      <w:r w:rsidRPr="007F075E">
        <w:t xml:space="preserve"> een goede indruk te geven van het projectidee. Het formulier is de basis voor het eventuele verdere traject in LEADER</w:t>
      </w:r>
      <w:r>
        <w:t xml:space="preserve"> de Brabantse Peel</w:t>
      </w:r>
      <w:r w:rsidRPr="007F075E">
        <w:t xml:space="preserve">. </w:t>
      </w:r>
      <w:r>
        <w:t xml:space="preserve">Wij vragen u daarom het formulier zorgvuldig en goed leesbaak in te vullen en te versturen naar </w:t>
      </w:r>
      <w:hyperlink r:id="rId7" w:history="1">
        <w:r w:rsidRPr="00EA0B3B">
          <w:rPr>
            <w:rStyle w:val="Hyperlink"/>
          </w:rPr>
          <w:t>info@leaderbrabantsepeel.nl</w:t>
        </w:r>
      </w:hyperlink>
      <w:r>
        <w:t xml:space="preserve">. </w:t>
      </w:r>
    </w:p>
    <w:p w14:paraId="64B230D3" w14:textId="77777777" w:rsidR="007F075E" w:rsidRPr="007F075E" w:rsidRDefault="007F075E" w:rsidP="007F075E"/>
    <w:p w14:paraId="6B12C722" w14:textId="7B6F978A" w:rsidR="00263E2A" w:rsidRPr="003930C5" w:rsidRDefault="00263E2A" w:rsidP="00C421BF">
      <w:pPr>
        <w:pStyle w:val="Heading2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765"/>
        <w:gridCol w:w="1929"/>
        <w:gridCol w:w="2925"/>
      </w:tblGrid>
      <w:tr w:rsidR="00E97676" w:rsidRPr="00911A89" w14:paraId="192B1C3D" w14:textId="1AF0DA8E" w:rsidTr="00A77DD0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24FD3D06" w14:textId="25E2AE1B" w:rsidR="00E97676" w:rsidRPr="00911A89" w:rsidRDefault="00E97676" w:rsidP="00911A89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Projectnaam</w:t>
            </w:r>
            <w:r w:rsidR="001911F8">
              <w:rPr>
                <w:color w:val="FFFFFF" w:themeColor="background1"/>
              </w:rPr>
              <w:t>:</w:t>
            </w:r>
          </w:p>
        </w:tc>
      </w:tr>
      <w:tr w:rsidR="00E97676" w:rsidRPr="00911A89" w14:paraId="3EB1706A" w14:textId="77777777" w:rsidTr="00E74F84">
        <w:trPr>
          <w:trHeight w:val="458"/>
        </w:trPr>
        <w:tc>
          <w:tcPr>
            <w:tcW w:w="9016" w:type="dxa"/>
            <w:gridSpan w:val="5"/>
            <w:shd w:val="clear" w:color="auto" w:fill="auto"/>
          </w:tcPr>
          <w:p w14:paraId="491ED3D5" w14:textId="77777777" w:rsidR="00E97676" w:rsidRPr="00E97676" w:rsidRDefault="00E97676" w:rsidP="000D0954"/>
        </w:tc>
      </w:tr>
      <w:tr w:rsidR="00E97676" w:rsidRPr="00911A89" w14:paraId="20A081E6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1390447F" w14:textId="7253EE88" w:rsidR="00E97676" w:rsidRPr="00911A89" w:rsidRDefault="001911F8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Beknopte s</w:t>
            </w:r>
            <w:r w:rsidR="00E97676">
              <w:rPr>
                <w:color w:val="FFFFFF" w:themeColor="background1"/>
              </w:rPr>
              <w:t xml:space="preserve">amenvatting van </w:t>
            </w:r>
            <w:r>
              <w:rPr>
                <w:color w:val="FFFFFF" w:themeColor="background1"/>
              </w:rPr>
              <w:t xml:space="preserve">het </w:t>
            </w:r>
            <w:r w:rsidR="00E97676">
              <w:rPr>
                <w:color w:val="FFFFFF" w:themeColor="background1"/>
              </w:rPr>
              <w:t>project</w:t>
            </w:r>
            <w:r>
              <w:rPr>
                <w:color w:val="FFFFFF" w:themeColor="background1"/>
              </w:rPr>
              <w:t>:</w:t>
            </w:r>
          </w:p>
        </w:tc>
      </w:tr>
      <w:tr w:rsidR="00E97676" w:rsidRPr="00911A89" w14:paraId="4B00B490" w14:textId="77777777" w:rsidTr="007F075E">
        <w:trPr>
          <w:trHeight w:val="2351"/>
        </w:trPr>
        <w:tc>
          <w:tcPr>
            <w:tcW w:w="9016" w:type="dxa"/>
            <w:gridSpan w:val="5"/>
            <w:shd w:val="clear" w:color="auto" w:fill="auto"/>
          </w:tcPr>
          <w:p w14:paraId="24AD92ED" w14:textId="77777777" w:rsidR="00E97676" w:rsidRDefault="00E97676" w:rsidP="000D0954"/>
          <w:p w14:paraId="0682EC4E" w14:textId="77777777" w:rsidR="007F075E" w:rsidRDefault="007F075E" w:rsidP="000D0954"/>
          <w:p w14:paraId="6C6D8CF6" w14:textId="77777777" w:rsidR="007F075E" w:rsidRDefault="007F075E" w:rsidP="000D0954"/>
          <w:p w14:paraId="59530906" w14:textId="77777777" w:rsidR="007F075E" w:rsidRDefault="007F075E" w:rsidP="000D0954"/>
          <w:p w14:paraId="2237ED69" w14:textId="77777777" w:rsidR="007F075E" w:rsidRDefault="007F075E" w:rsidP="000D0954"/>
          <w:p w14:paraId="2A954DC0" w14:textId="77777777" w:rsidR="007F075E" w:rsidRDefault="007F075E" w:rsidP="000D0954"/>
          <w:p w14:paraId="36C765CE" w14:textId="77777777" w:rsidR="007F075E" w:rsidRDefault="007F075E" w:rsidP="000D0954"/>
          <w:p w14:paraId="6C483CBD" w14:textId="77777777" w:rsidR="007F075E" w:rsidRDefault="007F075E" w:rsidP="000D0954"/>
          <w:p w14:paraId="5AE980D8" w14:textId="1F64E6C3" w:rsidR="007F075E" w:rsidRPr="007F075E" w:rsidRDefault="007F075E" w:rsidP="000D0954">
            <w:pPr>
              <w:rPr>
                <w:i/>
                <w:iCs/>
              </w:rPr>
            </w:pPr>
            <w:r>
              <w:rPr>
                <w:i/>
                <w:iCs/>
                <w:sz w:val="18"/>
                <w:szCs w:val="18"/>
              </w:rPr>
              <w:t>Vergeet niet</w:t>
            </w:r>
            <w:r w:rsidRPr="007F075E"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 xml:space="preserve">duidelijk </w:t>
            </w:r>
            <w:r w:rsidRPr="007F075E">
              <w:rPr>
                <w:i/>
                <w:iCs/>
                <w:sz w:val="18"/>
                <w:szCs w:val="18"/>
              </w:rPr>
              <w:t>de locatie van het project aa</w:t>
            </w:r>
            <w:r>
              <w:rPr>
                <w:i/>
                <w:iCs/>
                <w:sz w:val="18"/>
                <w:szCs w:val="18"/>
              </w:rPr>
              <w:t>n te geven</w:t>
            </w:r>
            <w:r w:rsidR="001A2250">
              <w:rPr>
                <w:i/>
                <w:iCs/>
                <w:sz w:val="18"/>
                <w:szCs w:val="18"/>
              </w:rPr>
              <w:t>.</w:t>
            </w:r>
          </w:p>
        </w:tc>
      </w:tr>
      <w:tr w:rsidR="00E97676" w:rsidRPr="00911A89" w14:paraId="18292E16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3E748BEF" w14:textId="5C758F76" w:rsidR="00E97676" w:rsidRPr="00911A89" w:rsidRDefault="00E97676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Hoeveel LEADER subsidie vraagt u en motiveer waarom deze bijdrage noodzakelijk is</w:t>
            </w:r>
            <w:r w:rsidR="001911F8">
              <w:rPr>
                <w:color w:val="FFFFFF" w:themeColor="background1"/>
              </w:rPr>
              <w:t>?</w:t>
            </w:r>
          </w:p>
        </w:tc>
      </w:tr>
      <w:tr w:rsidR="00E97676" w:rsidRPr="00911A89" w14:paraId="0B5E10F9" w14:textId="77777777" w:rsidTr="007F075E">
        <w:trPr>
          <w:trHeight w:val="2349"/>
        </w:trPr>
        <w:tc>
          <w:tcPr>
            <w:tcW w:w="9016" w:type="dxa"/>
            <w:gridSpan w:val="5"/>
            <w:shd w:val="clear" w:color="auto" w:fill="auto"/>
          </w:tcPr>
          <w:p w14:paraId="6FDC2013" w14:textId="77777777" w:rsidR="001911F8" w:rsidRDefault="001911F8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7DA6BEC8" w14:textId="77777777" w:rsidR="001911F8" w:rsidRDefault="001911F8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5E46D59E" w14:textId="77777777" w:rsidR="001911F8" w:rsidRDefault="001911F8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1FE721ED" w14:textId="77777777" w:rsidR="001911F8" w:rsidRDefault="001911F8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71959EE1" w14:textId="77777777" w:rsidR="001911F8" w:rsidRDefault="001911F8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1371494B" w14:textId="77777777" w:rsidR="001911F8" w:rsidRDefault="001911F8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766C919E" w14:textId="77777777" w:rsidR="001911F8" w:rsidRDefault="001911F8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63A84BDC" w14:textId="77777777" w:rsidR="007F075E" w:rsidRDefault="007F075E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4DFE288E" w14:textId="77777777" w:rsidR="007F075E" w:rsidRDefault="007F075E" w:rsidP="001911F8">
            <w:pPr>
              <w:rPr>
                <w:i/>
                <w:iCs/>
                <w:color w:val="FF0000"/>
                <w:sz w:val="18"/>
                <w:szCs w:val="18"/>
              </w:rPr>
            </w:pPr>
          </w:p>
          <w:p w14:paraId="72503DC1" w14:textId="308DCD26" w:rsidR="001911F8" w:rsidRPr="001911F8" w:rsidRDefault="001911F8" w:rsidP="001911F8">
            <w:pPr>
              <w:rPr>
                <w:i/>
                <w:iCs/>
              </w:rPr>
            </w:pPr>
            <w:r w:rsidRPr="001911F8">
              <w:rPr>
                <w:i/>
                <w:iCs/>
                <w:sz w:val="18"/>
                <w:szCs w:val="18"/>
              </w:rPr>
              <w:t>Twee opties: 1) kleine ontwikkelprojecten min €3.000,- en max €15.000,- subsidie + 20% cofinanciering, 2) impactprojecten min €15.00</w:t>
            </w:r>
            <w:r w:rsidR="0014492F">
              <w:rPr>
                <w:i/>
                <w:iCs/>
                <w:sz w:val="18"/>
                <w:szCs w:val="18"/>
              </w:rPr>
              <w:t>0</w:t>
            </w:r>
            <w:r w:rsidRPr="001911F8">
              <w:rPr>
                <w:i/>
                <w:iCs/>
                <w:sz w:val="18"/>
                <w:szCs w:val="18"/>
              </w:rPr>
              <w:t>,- en max €125.000,- subsidie plus 40% cofinanciering</w:t>
            </w:r>
            <w:r w:rsidR="001A2250">
              <w:rPr>
                <w:i/>
                <w:iCs/>
                <w:sz w:val="18"/>
                <w:szCs w:val="18"/>
              </w:rPr>
              <w:t>.</w:t>
            </w:r>
          </w:p>
        </w:tc>
      </w:tr>
      <w:tr w:rsidR="00E97676" w:rsidRPr="00911A89" w14:paraId="7EEB027A" w14:textId="77777777" w:rsidTr="00E97676">
        <w:trPr>
          <w:trHeight w:val="458"/>
        </w:trPr>
        <w:tc>
          <w:tcPr>
            <w:tcW w:w="2122" w:type="dxa"/>
            <w:shd w:val="clear" w:color="auto" w:fill="A6282E"/>
          </w:tcPr>
          <w:p w14:paraId="0E71FA1D" w14:textId="6017ADC4" w:rsidR="00E97676" w:rsidRPr="00911A89" w:rsidRDefault="00E97676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Contactpersoon</w:t>
            </w:r>
            <w:r w:rsidR="001911F8">
              <w:rPr>
                <w:color w:val="FFFFFF" w:themeColor="background1"/>
              </w:rPr>
              <w:t>:</w:t>
            </w:r>
          </w:p>
        </w:tc>
        <w:tc>
          <w:tcPr>
            <w:tcW w:w="2040" w:type="dxa"/>
            <w:gridSpan w:val="2"/>
            <w:shd w:val="clear" w:color="auto" w:fill="A6282E"/>
          </w:tcPr>
          <w:p w14:paraId="4594F131" w14:textId="07723184" w:rsidR="00E97676" w:rsidRPr="00911A89" w:rsidRDefault="00E97676" w:rsidP="000D0954">
            <w:pPr>
              <w:rPr>
                <w:color w:val="FFFFFF" w:themeColor="background1"/>
                <w:lang w:val="en-NL"/>
              </w:rPr>
            </w:pPr>
            <w:r>
              <w:rPr>
                <w:color w:val="FFFFFF" w:themeColor="background1"/>
                <w:lang w:val="en-NL"/>
              </w:rPr>
              <w:t>Organisatie</w:t>
            </w:r>
            <w:r w:rsidR="001911F8">
              <w:rPr>
                <w:color w:val="FFFFFF" w:themeColor="background1"/>
                <w:lang w:val="en-NL"/>
              </w:rPr>
              <w:t>:</w:t>
            </w:r>
          </w:p>
        </w:tc>
        <w:tc>
          <w:tcPr>
            <w:tcW w:w="1929" w:type="dxa"/>
            <w:shd w:val="clear" w:color="auto" w:fill="A6282E"/>
          </w:tcPr>
          <w:p w14:paraId="7DF5C9A7" w14:textId="42E24B5A" w:rsidR="00E97676" w:rsidRPr="00911A89" w:rsidRDefault="00E97676" w:rsidP="000D0954">
            <w:pPr>
              <w:rPr>
                <w:color w:val="FFFFFF" w:themeColor="background1"/>
                <w:lang w:val="en-NL"/>
              </w:rPr>
            </w:pPr>
            <w:r>
              <w:rPr>
                <w:color w:val="FFFFFF" w:themeColor="background1"/>
                <w:lang w:val="en-NL"/>
              </w:rPr>
              <w:t>Telefoonnummer</w:t>
            </w:r>
            <w:r w:rsidR="001911F8">
              <w:rPr>
                <w:color w:val="FFFFFF" w:themeColor="background1"/>
                <w:lang w:val="en-NL"/>
              </w:rPr>
              <w:t>:</w:t>
            </w:r>
          </w:p>
        </w:tc>
        <w:tc>
          <w:tcPr>
            <w:tcW w:w="2925" w:type="dxa"/>
            <w:shd w:val="clear" w:color="auto" w:fill="A6282E"/>
          </w:tcPr>
          <w:p w14:paraId="6C511DA4" w14:textId="7E719096" w:rsidR="00E97676" w:rsidRPr="00911A89" w:rsidRDefault="00E97676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E-mailadres</w:t>
            </w:r>
            <w:r w:rsidR="001911F8">
              <w:rPr>
                <w:color w:val="FFFFFF" w:themeColor="background1"/>
              </w:rPr>
              <w:t>:</w:t>
            </w:r>
          </w:p>
        </w:tc>
      </w:tr>
      <w:tr w:rsidR="00E97676" w:rsidRPr="00911A89" w14:paraId="01BB45DB" w14:textId="77777777" w:rsidTr="00E97676">
        <w:trPr>
          <w:trHeight w:val="886"/>
        </w:trPr>
        <w:tc>
          <w:tcPr>
            <w:tcW w:w="2122" w:type="dxa"/>
            <w:shd w:val="clear" w:color="auto" w:fill="auto"/>
          </w:tcPr>
          <w:p w14:paraId="1232C0D9" w14:textId="77777777" w:rsidR="00E97676" w:rsidRPr="00E97676" w:rsidRDefault="00E97676" w:rsidP="000D0954"/>
        </w:tc>
        <w:tc>
          <w:tcPr>
            <w:tcW w:w="2040" w:type="dxa"/>
            <w:gridSpan w:val="2"/>
            <w:shd w:val="clear" w:color="auto" w:fill="auto"/>
          </w:tcPr>
          <w:p w14:paraId="401CF4C9" w14:textId="77777777" w:rsidR="00E97676" w:rsidRPr="00E97676" w:rsidRDefault="00E97676" w:rsidP="000D0954">
            <w:pPr>
              <w:rPr>
                <w:lang w:val="en-NL"/>
              </w:rPr>
            </w:pPr>
          </w:p>
        </w:tc>
        <w:tc>
          <w:tcPr>
            <w:tcW w:w="1929" w:type="dxa"/>
            <w:shd w:val="clear" w:color="auto" w:fill="auto"/>
          </w:tcPr>
          <w:p w14:paraId="31E7A673" w14:textId="77777777" w:rsidR="00E97676" w:rsidRPr="00E97676" w:rsidRDefault="00E97676" w:rsidP="000D0954">
            <w:pPr>
              <w:rPr>
                <w:lang w:val="en-NL"/>
              </w:rPr>
            </w:pPr>
          </w:p>
        </w:tc>
        <w:tc>
          <w:tcPr>
            <w:tcW w:w="2925" w:type="dxa"/>
            <w:shd w:val="clear" w:color="auto" w:fill="auto"/>
          </w:tcPr>
          <w:p w14:paraId="7AD6139C" w14:textId="77777777" w:rsidR="00E97676" w:rsidRPr="00E97676" w:rsidRDefault="00E97676" w:rsidP="000D0954"/>
        </w:tc>
      </w:tr>
      <w:tr w:rsidR="00E97676" w:rsidRPr="00911A89" w14:paraId="6C23B12D" w14:textId="77777777" w:rsidTr="00E97676">
        <w:trPr>
          <w:trHeight w:val="886"/>
        </w:trPr>
        <w:tc>
          <w:tcPr>
            <w:tcW w:w="2122" w:type="dxa"/>
            <w:shd w:val="clear" w:color="auto" w:fill="auto"/>
          </w:tcPr>
          <w:p w14:paraId="3128F72B" w14:textId="77777777" w:rsidR="00E97676" w:rsidRPr="00E97676" w:rsidRDefault="00E97676" w:rsidP="000D0954"/>
        </w:tc>
        <w:tc>
          <w:tcPr>
            <w:tcW w:w="2040" w:type="dxa"/>
            <w:gridSpan w:val="2"/>
            <w:shd w:val="clear" w:color="auto" w:fill="auto"/>
          </w:tcPr>
          <w:p w14:paraId="0B9EF0BC" w14:textId="77777777" w:rsidR="00E97676" w:rsidRPr="00E97676" w:rsidRDefault="00E97676" w:rsidP="000D0954">
            <w:pPr>
              <w:rPr>
                <w:lang w:val="en-NL"/>
              </w:rPr>
            </w:pPr>
          </w:p>
        </w:tc>
        <w:tc>
          <w:tcPr>
            <w:tcW w:w="1929" w:type="dxa"/>
            <w:shd w:val="clear" w:color="auto" w:fill="auto"/>
          </w:tcPr>
          <w:p w14:paraId="6B86140B" w14:textId="77777777" w:rsidR="00E97676" w:rsidRPr="00E97676" w:rsidRDefault="00E97676" w:rsidP="000D0954">
            <w:pPr>
              <w:rPr>
                <w:lang w:val="en-NL"/>
              </w:rPr>
            </w:pPr>
          </w:p>
        </w:tc>
        <w:tc>
          <w:tcPr>
            <w:tcW w:w="2925" w:type="dxa"/>
            <w:shd w:val="clear" w:color="auto" w:fill="auto"/>
          </w:tcPr>
          <w:p w14:paraId="11BBC93C" w14:textId="77777777" w:rsidR="00E97676" w:rsidRPr="00E97676" w:rsidRDefault="00E97676" w:rsidP="000D0954"/>
        </w:tc>
      </w:tr>
      <w:tr w:rsidR="00E97676" w:rsidRPr="00911A89" w14:paraId="2606BC15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15883931" w14:textId="60C13A53" w:rsidR="00E97676" w:rsidRPr="00911A89" w:rsidRDefault="00E97676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Doelstelling(en) project</w:t>
            </w:r>
            <w:r w:rsidR="001911F8">
              <w:rPr>
                <w:color w:val="FFFFFF" w:themeColor="background1"/>
              </w:rPr>
              <w:t>:</w:t>
            </w:r>
          </w:p>
        </w:tc>
      </w:tr>
      <w:tr w:rsidR="00E97676" w:rsidRPr="00911A89" w14:paraId="582E2C04" w14:textId="77777777" w:rsidTr="00E97676">
        <w:trPr>
          <w:trHeight w:val="1938"/>
        </w:trPr>
        <w:tc>
          <w:tcPr>
            <w:tcW w:w="9016" w:type="dxa"/>
            <w:gridSpan w:val="5"/>
            <w:shd w:val="clear" w:color="auto" w:fill="auto"/>
          </w:tcPr>
          <w:p w14:paraId="410B516D" w14:textId="77777777" w:rsidR="00E97676" w:rsidRDefault="00E97676" w:rsidP="000D0954"/>
          <w:p w14:paraId="24F6EB25" w14:textId="77777777" w:rsidR="007F075E" w:rsidRDefault="007F075E" w:rsidP="000D0954"/>
          <w:p w14:paraId="51EB3249" w14:textId="77777777" w:rsidR="007F075E" w:rsidRDefault="007F075E" w:rsidP="000D0954"/>
          <w:p w14:paraId="3E7A5D27" w14:textId="77777777" w:rsidR="007F075E" w:rsidRDefault="007F075E" w:rsidP="000D0954"/>
          <w:p w14:paraId="221E89A6" w14:textId="77777777" w:rsidR="007F075E" w:rsidRDefault="007F075E" w:rsidP="000D0954"/>
          <w:p w14:paraId="185FDB38" w14:textId="77777777" w:rsidR="007F075E" w:rsidRDefault="007F075E" w:rsidP="000D0954"/>
          <w:p w14:paraId="60A772A8" w14:textId="77777777" w:rsidR="007F075E" w:rsidRDefault="007F075E" w:rsidP="000D0954"/>
          <w:p w14:paraId="30E06604" w14:textId="77777777" w:rsidR="007F075E" w:rsidRDefault="007F075E" w:rsidP="000D0954"/>
          <w:p w14:paraId="073004A0" w14:textId="77777777" w:rsidR="007F075E" w:rsidRPr="00E97676" w:rsidRDefault="007F075E" w:rsidP="000D0954"/>
        </w:tc>
      </w:tr>
      <w:tr w:rsidR="00E97676" w:rsidRPr="00911A89" w14:paraId="3717A3B7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4DB1BFCB" w14:textId="49C01F92" w:rsidR="00E97676" w:rsidRPr="00911A89" w:rsidRDefault="00E97676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Beoogd</w:t>
            </w:r>
            <w:r w:rsidR="001911F8">
              <w:rPr>
                <w:color w:val="FFFFFF" w:themeColor="background1"/>
              </w:rPr>
              <w:t>e</w:t>
            </w:r>
            <w:r>
              <w:rPr>
                <w:color w:val="FFFFFF" w:themeColor="background1"/>
              </w:rPr>
              <w:t xml:space="preserve"> resulta</w:t>
            </w:r>
            <w:r w:rsidR="001911F8">
              <w:rPr>
                <w:color w:val="FFFFFF" w:themeColor="background1"/>
              </w:rPr>
              <w:t>ten</w:t>
            </w:r>
            <w:r>
              <w:rPr>
                <w:color w:val="FFFFFF" w:themeColor="background1"/>
              </w:rPr>
              <w:t>/ eindproduct</w:t>
            </w:r>
            <w:r w:rsidR="001911F8">
              <w:rPr>
                <w:color w:val="FFFFFF" w:themeColor="background1"/>
              </w:rPr>
              <w:t>en (zorg dat deze meetbaar zijn):</w:t>
            </w:r>
          </w:p>
        </w:tc>
      </w:tr>
      <w:tr w:rsidR="00E97676" w:rsidRPr="00911A89" w14:paraId="55652B52" w14:textId="77777777" w:rsidTr="001A2250">
        <w:trPr>
          <w:trHeight w:val="1831"/>
        </w:trPr>
        <w:tc>
          <w:tcPr>
            <w:tcW w:w="9016" w:type="dxa"/>
            <w:gridSpan w:val="5"/>
            <w:shd w:val="clear" w:color="auto" w:fill="auto"/>
          </w:tcPr>
          <w:p w14:paraId="04DE0B53" w14:textId="77777777" w:rsidR="00E97676" w:rsidRPr="00E97676" w:rsidRDefault="00E97676" w:rsidP="000D0954"/>
        </w:tc>
      </w:tr>
      <w:tr w:rsidR="00E97676" w:rsidRPr="00911A89" w14:paraId="52CEE647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21A6A5CF" w14:textId="77777777" w:rsidR="007F075E" w:rsidRDefault="00E97676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Draagt het project bij aan één of </w:t>
            </w:r>
            <w:proofErr w:type="spellStart"/>
            <w:r w:rsidR="007F075E">
              <w:rPr>
                <w:color w:val="FFFFFF" w:themeColor="background1"/>
              </w:rPr>
              <w:t>meedere</w:t>
            </w:r>
            <w:proofErr w:type="spellEnd"/>
            <w:r>
              <w:rPr>
                <w:color w:val="FFFFFF" w:themeColor="background1"/>
              </w:rPr>
              <w:t xml:space="preserve"> thema’s en doelen uit de LOS?</w:t>
            </w:r>
          </w:p>
          <w:p w14:paraId="3535024C" w14:textId="2FDDEBC9" w:rsidR="00E97676" w:rsidRDefault="007F075E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Omschrijf duidelijk de manier waarop.</w:t>
            </w:r>
          </w:p>
          <w:p w14:paraId="581C5AA9" w14:textId="3BCF98E9" w:rsidR="007F075E" w:rsidRPr="00911A89" w:rsidRDefault="007F075E" w:rsidP="000D0954">
            <w:pPr>
              <w:rPr>
                <w:color w:val="FFFFFF" w:themeColor="background1"/>
              </w:rPr>
            </w:pPr>
          </w:p>
        </w:tc>
      </w:tr>
      <w:tr w:rsidR="00E97676" w:rsidRPr="00911A89" w14:paraId="4D330493" w14:textId="77777777" w:rsidTr="001A2250">
        <w:trPr>
          <w:trHeight w:val="1357"/>
        </w:trPr>
        <w:tc>
          <w:tcPr>
            <w:tcW w:w="2122" w:type="dxa"/>
            <w:shd w:val="clear" w:color="auto" w:fill="D9D9D9" w:themeFill="background1" w:themeFillShade="D9"/>
          </w:tcPr>
          <w:p w14:paraId="361CA4DB" w14:textId="426D682C" w:rsidR="00E97676" w:rsidRPr="00E97676" w:rsidRDefault="00E97676" w:rsidP="001A2250">
            <w:pPr>
              <w:spacing w:after="60"/>
              <w:rPr>
                <w:b/>
                <w:bCs/>
              </w:rPr>
            </w:pPr>
            <w:r w:rsidRPr="00E97676">
              <w:rPr>
                <w:b/>
                <w:bCs/>
              </w:rPr>
              <w:t>Thema 1</w:t>
            </w:r>
            <w:r w:rsidR="001A2250">
              <w:rPr>
                <w:b/>
                <w:bCs/>
              </w:rPr>
              <w:t>:</w:t>
            </w:r>
          </w:p>
          <w:p w14:paraId="5A5F8EC0" w14:textId="207CF184" w:rsidR="00E97676" w:rsidRPr="00E97676" w:rsidRDefault="00E97676" w:rsidP="000D0954">
            <w:r>
              <w:t>Samen voor elkaar</w:t>
            </w:r>
          </w:p>
        </w:tc>
        <w:tc>
          <w:tcPr>
            <w:tcW w:w="6894" w:type="dxa"/>
            <w:gridSpan w:val="4"/>
            <w:shd w:val="clear" w:color="auto" w:fill="auto"/>
          </w:tcPr>
          <w:p w14:paraId="5F591348" w14:textId="77777777" w:rsidR="00E97676" w:rsidRDefault="00E97676" w:rsidP="000D0954"/>
          <w:p w14:paraId="3AFB13CA" w14:textId="77777777" w:rsidR="00E97676" w:rsidRPr="00E97676" w:rsidRDefault="00E97676" w:rsidP="00E97676"/>
        </w:tc>
      </w:tr>
      <w:tr w:rsidR="00E97676" w:rsidRPr="00911A89" w14:paraId="20B2D49D" w14:textId="77777777" w:rsidTr="001A2250">
        <w:trPr>
          <w:trHeight w:val="1277"/>
        </w:trPr>
        <w:tc>
          <w:tcPr>
            <w:tcW w:w="2122" w:type="dxa"/>
            <w:shd w:val="clear" w:color="auto" w:fill="D9D9D9" w:themeFill="background1" w:themeFillShade="D9"/>
          </w:tcPr>
          <w:p w14:paraId="1859B31C" w14:textId="7A4239AC" w:rsidR="00E97676" w:rsidRPr="00E97676" w:rsidRDefault="00E97676" w:rsidP="001A2250">
            <w:pPr>
              <w:spacing w:after="60"/>
              <w:rPr>
                <w:b/>
                <w:bCs/>
              </w:rPr>
            </w:pPr>
            <w:r w:rsidRPr="00E97676">
              <w:rPr>
                <w:b/>
                <w:bCs/>
              </w:rPr>
              <w:t>Thema 2</w:t>
            </w:r>
            <w:r w:rsidR="001A2250">
              <w:rPr>
                <w:b/>
                <w:bCs/>
              </w:rPr>
              <w:t>:</w:t>
            </w:r>
          </w:p>
          <w:p w14:paraId="113A649F" w14:textId="3BFDEE81" w:rsidR="00E97676" w:rsidRDefault="00E97676" w:rsidP="000D0954">
            <w:r>
              <w:t>Leren van elkaar</w:t>
            </w:r>
          </w:p>
        </w:tc>
        <w:tc>
          <w:tcPr>
            <w:tcW w:w="6894" w:type="dxa"/>
            <w:gridSpan w:val="4"/>
            <w:shd w:val="clear" w:color="auto" w:fill="auto"/>
          </w:tcPr>
          <w:p w14:paraId="0832D21A" w14:textId="77777777" w:rsidR="00E97676" w:rsidRDefault="00E97676" w:rsidP="000D0954"/>
        </w:tc>
      </w:tr>
      <w:tr w:rsidR="00E97676" w:rsidRPr="00911A89" w14:paraId="3C54E3A3" w14:textId="77777777" w:rsidTr="001A2250">
        <w:trPr>
          <w:trHeight w:val="1240"/>
        </w:trPr>
        <w:tc>
          <w:tcPr>
            <w:tcW w:w="2122" w:type="dxa"/>
            <w:shd w:val="clear" w:color="auto" w:fill="D9D9D9" w:themeFill="background1" w:themeFillShade="D9"/>
          </w:tcPr>
          <w:p w14:paraId="152FC1A3" w14:textId="59AB6595" w:rsidR="00E97676" w:rsidRPr="00E97676" w:rsidRDefault="00E97676" w:rsidP="001A2250">
            <w:pPr>
              <w:spacing w:after="60"/>
              <w:rPr>
                <w:b/>
                <w:bCs/>
              </w:rPr>
            </w:pPr>
            <w:r w:rsidRPr="00E97676">
              <w:rPr>
                <w:b/>
                <w:bCs/>
              </w:rPr>
              <w:t>Thema 3</w:t>
            </w:r>
            <w:r w:rsidR="001A2250">
              <w:rPr>
                <w:b/>
                <w:bCs/>
              </w:rPr>
              <w:t>:</w:t>
            </w:r>
          </w:p>
          <w:p w14:paraId="3C1C8CBA" w14:textId="7447BA38" w:rsidR="00E97676" w:rsidRDefault="00E97676" w:rsidP="000D0954">
            <w:r>
              <w:t xml:space="preserve">Samen </w:t>
            </w:r>
            <w:proofErr w:type="spellStart"/>
            <w:r>
              <w:t>veer</w:t>
            </w:r>
            <w:r w:rsidR="001A2250">
              <w:t>-</w:t>
            </w:r>
            <w:r>
              <w:t>krachtig</w:t>
            </w:r>
            <w:proofErr w:type="spellEnd"/>
            <w:r>
              <w:t xml:space="preserve"> en gezond</w:t>
            </w:r>
          </w:p>
        </w:tc>
        <w:tc>
          <w:tcPr>
            <w:tcW w:w="6894" w:type="dxa"/>
            <w:gridSpan w:val="4"/>
            <w:shd w:val="clear" w:color="auto" w:fill="auto"/>
          </w:tcPr>
          <w:p w14:paraId="2E4F8959" w14:textId="77777777" w:rsidR="00E97676" w:rsidRDefault="00E97676" w:rsidP="000D0954"/>
        </w:tc>
      </w:tr>
      <w:tr w:rsidR="00E97676" w:rsidRPr="00911A89" w14:paraId="2249C2DC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4BAF61DA" w14:textId="29290648" w:rsidR="00E97676" w:rsidRPr="00911A89" w:rsidRDefault="00E97676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Planning uitvoering project</w:t>
            </w:r>
            <w:r w:rsidR="001911F8">
              <w:rPr>
                <w:color w:val="FFFFFF" w:themeColor="background1"/>
              </w:rPr>
              <w:t>:</w:t>
            </w:r>
          </w:p>
        </w:tc>
      </w:tr>
      <w:tr w:rsidR="00E97676" w:rsidRPr="00911A89" w14:paraId="26E135B0" w14:textId="77777777" w:rsidTr="001A2250">
        <w:trPr>
          <w:trHeight w:val="385"/>
        </w:trPr>
        <w:tc>
          <w:tcPr>
            <w:tcW w:w="2122" w:type="dxa"/>
            <w:shd w:val="clear" w:color="auto" w:fill="D9D9D9" w:themeFill="background1" w:themeFillShade="D9"/>
          </w:tcPr>
          <w:p w14:paraId="4D803E75" w14:textId="64E237B6" w:rsidR="00E97676" w:rsidRDefault="00E97676" w:rsidP="000D0954">
            <w:r>
              <w:t>Startdatum:</w:t>
            </w:r>
          </w:p>
        </w:tc>
        <w:tc>
          <w:tcPr>
            <w:tcW w:w="6894" w:type="dxa"/>
            <w:gridSpan w:val="4"/>
            <w:shd w:val="clear" w:color="auto" w:fill="auto"/>
          </w:tcPr>
          <w:p w14:paraId="189F0075" w14:textId="77777777" w:rsidR="00E97676" w:rsidRPr="00E97676" w:rsidRDefault="00E97676" w:rsidP="000D0954"/>
        </w:tc>
      </w:tr>
      <w:tr w:rsidR="00E97676" w:rsidRPr="00911A89" w14:paraId="7412EF39" w14:textId="77777777" w:rsidTr="00E97676">
        <w:trPr>
          <w:trHeight w:val="409"/>
        </w:trPr>
        <w:tc>
          <w:tcPr>
            <w:tcW w:w="2122" w:type="dxa"/>
            <w:shd w:val="clear" w:color="auto" w:fill="D9D9D9" w:themeFill="background1" w:themeFillShade="D9"/>
          </w:tcPr>
          <w:p w14:paraId="4325C6C8" w14:textId="44D29304" w:rsidR="00E97676" w:rsidRDefault="00E97676" w:rsidP="000D0954">
            <w:r>
              <w:t>Einddatum:</w:t>
            </w:r>
          </w:p>
        </w:tc>
        <w:tc>
          <w:tcPr>
            <w:tcW w:w="6894" w:type="dxa"/>
            <w:gridSpan w:val="4"/>
            <w:shd w:val="clear" w:color="auto" w:fill="auto"/>
          </w:tcPr>
          <w:p w14:paraId="0693EDB5" w14:textId="77777777" w:rsidR="00E97676" w:rsidRPr="00E97676" w:rsidRDefault="00E97676" w:rsidP="000D0954"/>
        </w:tc>
      </w:tr>
      <w:tr w:rsidR="001F431C" w:rsidRPr="00911A89" w14:paraId="65752275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0F3AFFD4" w14:textId="3306DBBF" w:rsidR="001F431C" w:rsidRPr="00911A89" w:rsidRDefault="001F431C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Geraamde kosten</w:t>
            </w:r>
            <w:r w:rsidR="001911F8">
              <w:rPr>
                <w:color w:val="FFFFFF" w:themeColor="background1"/>
              </w:rPr>
              <w:t>:</w:t>
            </w:r>
          </w:p>
        </w:tc>
      </w:tr>
      <w:tr w:rsidR="001F431C" w:rsidRPr="00911A89" w14:paraId="0C57F686" w14:textId="77777777" w:rsidTr="001F431C">
        <w:trPr>
          <w:trHeight w:val="1947"/>
        </w:trPr>
        <w:tc>
          <w:tcPr>
            <w:tcW w:w="9016" w:type="dxa"/>
            <w:gridSpan w:val="5"/>
            <w:shd w:val="clear" w:color="auto" w:fill="auto"/>
          </w:tcPr>
          <w:p w14:paraId="2F69E3E1" w14:textId="2806AC4A" w:rsidR="001911F8" w:rsidRPr="00E97676" w:rsidRDefault="001911F8" w:rsidP="000D0954"/>
        </w:tc>
      </w:tr>
      <w:tr w:rsidR="001F431C" w:rsidRPr="00911A89" w14:paraId="5895D53A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44D27315" w14:textId="116A3884" w:rsidR="001F431C" w:rsidRPr="00911A89" w:rsidRDefault="001F431C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Financieringsplan</w:t>
            </w:r>
            <w:r w:rsidR="001911F8">
              <w:rPr>
                <w:color w:val="FFFFFF" w:themeColor="background1"/>
              </w:rPr>
              <w:t>:</w:t>
            </w:r>
          </w:p>
        </w:tc>
      </w:tr>
      <w:tr w:rsidR="001F431C" w:rsidRPr="00911A89" w14:paraId="64A8EF82" w14:textId="77777777" w:rsidTr="001F431C">
        <w:trPr>
          <w:trHeight w:val="1938"/>
        </w:trPr>
        <w:tc>
          <w:tcPr>
            <w:tcW w:w="9016" w:type="dxa"/>
            <w:gridSpan w:val="5"/>
            <w:shd w:val="clear" w:color="auto" w:fill="auto"/>
          </w:tcPr>
          <w:p w14:paraId="2B6B3E5D" w14:textId="77777777" w:rsidR="001911F8" w:rsidRDefault="001911F8" w:rsidP="000D0954">
            <w:pPr>
              <w:rPr>
                <w:bCs/>
                <w:i/>
                <w:iCs/>
                <w:sz w:val="18"/>
                <w:szCs w:val="18"/>
              </w:rPr>
            </w:pPr>
          </w:p>
          <w:p w14:paraId="73088AD0" w14:textId="77777777" w:rsidR="001911F8" w:rsidRDefault="001911F8" w:rsidP="000D0954">
            <w:pPr>
              <w:rPr>
                <w:bCs/>
                <w:i/>
                <w:iCs/>
                <w:sz w:val="18"/>
                <w:szCs w:val="18"/>
              </w:rPr>
            </w:pPr>
          </w:p>
          <w:p w14:paraId="1EF760E6" w14:textId="77777777" w:rsidR="001911F8" w:rsidRDefault="001911F8" w:rsidP="000D0954">
            <w:pPr>
              <w:rPr>
                <w:bCs/>
                <w:i/>
                <w:iCs/>
                <w:sz w:val="18"/>
                <w:szCs w:val="18"/>
              </w:rPr>
            </w:pPr>
          </w:p>
          <w:p w14:paraId="7208F1CE" w14:textId="77777777" w:rsidR="001911F8" w:rsidRDefault="001911F8" w:rsidP="000D0954">
            <w:pPr>
              <w:rPr>
                <w:bCs/>
                <w:i/>
                <w:iCs/>
                <w:sz w:val="18"/>
                <w:szCs w:val="18"/>
              </w:rPr>
            </w:pPr>
          </w:p>
          <w:p w14:paraId="6DC5BC11" w14:textId="77777777" w:rsidR="001911F8" w:rsidRDefault="001911F8" w:rsidP="000D0954">
            <w:pPr>
              <w:rPr>
                <w:bCs/>
                <w:i/>
                <w:iCs/>
                <w:sz w:val="18"/>
                <w:szCs w:val="18"/>
              </w:rPr>
            </w:pPr>
          </w:p>
          <w:p w14:paraId="432296C2" w14:textId="77777777" w:rsidR="001A2250" w:rsidRDefault="001A2250" w:rsidP="000D0954">
            <w:pPr>
              <w:rPr>
                <w:bCs/>
                <w:i/>
                <w:iCs/>
                <w:sz w:val="18"/>
                <w:szCs w:val="18"/>
              </w:rPr>
            </w:pPr>
          </w:p>
          <w:p w14:paraId="2BA794D1" w14:textId="77777777" w:rsidR="001911F8" w:rsidRDefault="001911F8" w:rsidP="000D0954">
            <w:pPr>
              <w:rPr>
                <w:bCs/>
                <w:i/>
                <w:iCs/>
                <w:sz w:val="18"/>
                <w:szCs w:val="18"/>
              </w:rPr>
            </w:pPr>
          </w:p>
          <w:p w14:paraId="6FEB4C5A" w14:textId="77777777" w:rsidR="001911F8" w:rsidRPr="001A2250" w:rsidRDefault="001911F8" w:rsidP="000D0954">
            <w:pPr>
              <w:rPr>
                <w:bCs/>
                <w:i/>
                <w:iCs/>
                <w:sz w:val="16"/>
                <w:szCs w:val="16"/>
              </w:rPr>
            </w:pPr>
          </w:p>
          <w:p w14:paraId="32CC5A17" w14:textId="5704D850" w:rsidR="001F431C" w:rsidRPr="001911F8" w:rsidRDefault="001911F8" w:rsidP="001A2250">
            <w:pPr>
              <w:spacing w:after="120"/>
              <w:rPr>
                <w:bCs/>
                <w:i/>
                <w:iCs/>
              </w:rPr>
            </w:pPr>
            <w:r w:rsidRPr="001911F8">
              <w:rPr>
                <w:bCs/>
                <w:i/>
                <w:iCs/>
                <w:sz w:val="18"/>
                <w:szCs w:val="18"/>
              </w:rPr>
              <w:t>Laat ook zien op welke wijze je het niet door LEADER gefinancierde deel van de investering rond gaat krijgen – geef aan: fondsen (welke), eigen middelen (hoeveel), sponsoring, crowdfunding, etc.</w:t>
            </w:r>
          </w:p>
        </w:tc>
      </w:tr>
      <w:tr w:rsidR="001F431C" w:rsidRPr="00911A89" w14:paraId="48AD0F32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28D9DAD6" w14:textId="134D23FC" w:rsidR="001F431C" w:rsidRPr="00911A89" w:rsidRDefault="001F431C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Zijn er mogelijke belemmeringen voor de realisatie van het project</w:t>
            </w:r>
            <w:r w:rsidR="001911F8">
              <w:rPr>
                <w:color w:val="FFFFFF" w:themeColor="background1"/>
              </w:rPr>
              <w:t>?</w:t>
            </w:r>
          </w:p>
        </w:tc>
      </w:tr>
      <w:tr w:rsidR="001F431C" w:rsidRPr="00911A89" w14:paraId="60717048" w14:textId="77777777" w:rsidTr="000D0954">
        <w:trPr>
          <w:trHeight w:val="1938"/>
        </w:trPr>
        <w:tc>
          <w:tcPr>
            <w:tcW w:w="9016" w:type="dxa"/>
            <w:gridSpan w:val="5"/>
            <w:shd w:val="clear" w:color="auto" w:fill="auto"/>
          </w:tcPr>
          <w:p w14:paraId="29DA87FA" w14:textId="77777777" w:rsidR="001F431C" w:rsidRDefault="001F431C" w:rsidP="000D0954">
            <w:r>
              <w:t>Vergunningen:</w:t>
            </w:r>
          </w:p>
          <w:p w14:paraId="5A988D19" w14:textId="77777777" w:rsidR="001F431C" w:rsidRDefault="001F431C" w:rsidP="000D0954"/>
          <w:p w14:paraId="1E09F703" w14:textId="77777777" w:rsidR="001F431C" w:rsidRDefault="001F431C" w:rsidP="000D0954"/>
          <w:p w14:paraId="6CE4FA71" w14:textId="77777777" w:rsidR="001F431C" w:rsidRDefault="001F431C" w:rsidP="000D0954">
            <w:r>
              <w:t>Kennis:</w:t>
            </w:r>
          </w:p>
          <w:p w14:paraId="7788BAD7" w14:textId="77777777" w:rsidR="001F431C" w:rsidRDefault="001F431C" w:rsidP="000D0954"/>
          <w:p w14:paraId="1F8CC8E4" w14:textId="77777777" w:rsidR="001F431C" w:rsidRDefault="001F431C" w:rsidP="000D0954"/>
          <w:p w14:paraId="15D51A50" w14:textId="77777777" w:rsidR="001F431C" w:rsidRDefault="001F431C" w:rsidP="000D0954">
            <w:r>
              <w:t>Financieel:</w:t>
            </w:r>
          </w:p>
          <w:p w14:paraId="7D83055E" w14:textId="77777777" w:rsidR="001F431C" w:rsidRDefault="001F431C" w:rsidP="000D0954"/>
          <w:p w14:paraId="5D6C6E32" w14:textId="77777777" w:rsidR="001F431C" w:rsidRDefault="001F431C" w:rsidP="000D0954"/>
          <w:p w14:paraId="7DC9D68E" w14:textId="77777777" w:rsidR="001F431C" w:rsidRDefault="001F431C" w:rsidP="000D0954">
            <w:r>
              <w:t>Overige:</w:t>
            </w:r>
          </w:p>
          <w:p w14:paraId="7C18F9B7" w14:textId="77777777" w:rsidR="001F431C" w:rsidRDefault="001F431C" w:rsidP="000D0954"/>
          <w:p w14:paraId="7ABA8446" w14:textId="263F8C91" w:rsidR="001F431C" w:rsidRPr="00E97676" w:rsidRDefault="001F431C" w:rsidP="000D0954"/>
        </w:tc>
      </w:tr>
      <w:tr w:rsidR="001F431C" w:rsidRPr="00911A89" w14:paraId="3AC194D9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46F1867F" w14:textId="38848FCA" w:rsidR="001F431C" w:rsidRPr="00911A89" w:rsidRDefault="001F431C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Voldoet het project aan de LEADER criteria</w:t>
            </w:r>
            <w:r w:rsidR="00682F5B">
              <w:rPr>
                <w:color w:val="FFFFFF" w:themeColor="background1"/>
              </w:rPr>
              <w:t xml:space="preserve"> (1/2)</w:t>
            </w:r>
            <w:r w:rsidR="001911F8">
              <w:rPr>
                <w:color w:val="FFFFFF" w:themeColor="background1"/>
              </w:rPr>
              <w:t>?</w:t>
            </w:r>
          </w:p>
        </w:tc>
      </w:tr>
      <w:tr w:rsidR="001F431C" w14:paraId="498E06A4" w14:textId="77777777" w:rsidTr="00682F5B">
        <w:tc>
          <w:tcPr>
            <w:tcW w:w="3397" w:type="dxa"/>
            <w:gridSpan w:val="2"/>
          </w:tcPr>
          <w:p w14:paraId="7D3A0AE9" w14:textId="77777777" w:rsidR="001F431C" w:rsidRDefault="001F431C" w:rsidP="001F431C">
            <w:pPr>
              <w:spacing w:after="60"/>
              <w:rPr>
                <w:b/>
                <w:bCs/>
              </w:rPr>
            </w:pPr>
            <w:r>
              <w:rPr>
                <w:b/>
                <w:bCs/>
              </w:rPr>
              <w:t>Bottom up</w:t>
            </w:r>
          </w:p>
          <w:p w14:paraId="36C19996" w14:textId="77777777" w:rsidR="001F431C" w:rsidRPr="001F431C" w:rsidRDefault="001F431C" w:rsidP="001F431C">
            <w:pPr>
              <w:pStyle w:val="ListParagraph"/>
              <w:numPr>
                <w:ilvl w:val="0"/>
                <w:numId w:val="11"/>
              </w:numPr>
            </w:pPr>
            <w:r w:rsidRPr="001F431C">
              <w:t>Heeft het project draag</w:t>
            </w:r>
            <w:r>
              <w:t>vla</w:t>
            </w:r>
            <w:r w:rsidRPr="001F431C">
              <w:t>k in de regio?</w:t>
            </w:r>
          </w:p>
          <w:p w14:paraId="3C2DDC98" w14:textId="7E7723C5" w:rsidR="001F431C" w:rsidRPr="001F431C" w:rsidRDefault="001F431C" w:rsidP="001F431C">
            <w:pPr>
              <w:pStyle w:val="ListParagraph"/>
              <w:numPr>
                <w:ilvl w:val="0"/>
                <w:numId w:val="11"/>
              </w:numPr>
            </w:pPr>
            <w:r w:rsidRPr="001F431C">
              <w:t>Is het project ontstaan vanuit een vraag/</w:t>
            </w:r>
            <w:r>
              <w:t xml:space="preserve"> </w:t>
            </w:r>
            <w:r w:rsidRPr="001F431C">
              <w:t>Behoefte Van Bewoners, Ondernemers En Organisaties?</w:t>
            </w:r>
          </w:p>
          <w:p w14:paraId="46748989" w14:textId="77777777" w:rsidR="001F431C" w:rsidRPr="001F431C" w:rsidRDefault="001F431C" w:rsidP="001F431C">
            <w:pPr>
              <w:pStyle w:val="ListParagraph"/>
              <w:numPr>
                <w:ilvl w:val="0"/>
                <w:numId w:val="11"/>
              </w:numPr>
            </w:pPr>
            <w:r w:rsidRPr="001F431C">
              <w:t>Betrokkenheid bewoners bij uitvoering project?</w:t>
            </w:r>
          </w:p>
          <w:p w14:paraId="7FCD3032" w14:textId="77777777" w:rsidR="001F431C" w:rsidRPr="001F431C" w:rsidRDefault="001F431C" w:rsidP="001F431C">
            <w:pPr>
              <w:pStyle w:val="ListParagraph"/>
              <w:numPr>
                <w:ilvl w:val="0"/>
                <w:numId w:val="11"/>
              </w:numPr>
            </w:pPr>
            <w:r w:rsidRPr="001F431C">
              <w:t>Is het initiatief van bewoners uit het gebied?</w:t>
            </w:r>
          </w:p>
          <w:p w14:paraId="5F3A452E" w14:textId="5442F4F5" w:rsidR="001F431C" w:rsidRDefault="001F431C" w:rsidP="001F431C"/>
        </w:tc>
        <w:tc>
          <w:tcPr>
            <w:tcW w:w="5619" w:type="dxa"/>
            <w:gridSpan w:val="3"/>
          </w:tcPr>
          <w:p w14:paraId="23E2A985" w14:textId="77777777" w:rsidR="001F431C" w:rsidRDefault="001F431C" w:rsidP="00911A89"/>
        </w:tc>
      </w:tr>
      <w:tr w:rsidR="001F431C" w14:paraId="0BA1D8B2" w14:textId="77777777" w:rsidTr="00682F5B">
        <w:tc>
          <w:tcPr>
            <w:tcW w:w="3397" w:type="dxa"/>
            <w:gridSpan w:val="2"/>
          </w:tcPr>
          <w:p w14:paraId="73267D06" w14:textId="77777777" w:rsidR="001F431C" w:rsidRPr="001F431C" w:rsidRDefault="001F431C" w:rsidP="001F431C">
            <w:pPr>
              <w:spacing w:after="60"/>
              <w:rPr>
                <w:b/>
                <w:bCs/>
                <w:lang w:val="en-GB"/>
              </w:rPr>
            </w:pPr>
            <w:proofErr w:type="spellStart"/>
            <w:r w:rsidRPr="001F431C">
              <w:rPr>
                <w:b/>
                <w:bCs/>
                <w:lang w:val="en-GB"/>
              </w:rPr>
              <w:t>Meerwaarde</w:t>
            </w:r>
            <w:proofErr w:type="spellEnd"/>
          </w:p>
          <w:p w14:paraId="5DB06C98" w14:textId="77777777" w:rsidR="001F431C" w:rsidRPr="001F431C" w:rsidRDefault="001F431C" w:rsidP="001F431C">
            <w:pPr>
              <w:pStyle w:val="ListParagraph"/>
              <w:numPr>
                <w:ilvl w:val="0"/>
                <w:numId w:val="11"/>
              </w:numPr>
            </w:pPr>
            <w:r w:rsidRPr="001F431C">
              <w:t>Is het project nieuw voor de regio/gemeenschap?</w:t>
            </w:r>
          </w:p>
          <w:p w14:paraId="14C47C7B" w14:textId="77777777" w:rsidR="001F431C" w:rsidRDefault="001F431C" w:rsidP="001F431C">
            <w:pPr>
              <w:pStyle w:val="ListParagraph"/>
              <w:numPr>
                <w:ilvl w:val="0"/>
                <w:numId w:val="11"/>
              </w:numPr>
            </w:pPr>
            <w:r w:rsidRPr="001F431C">
              <w:t>Gaat het om een nieuw product, dienst of werkwijze?</w:t>
            </w:r>
          </w:p>
          <w:p w14:paraId="68A1ABAD" w14:textId="54FBDF40" w:rsidR="001F431C" w:rsidRPr="001F431C" w:rsidRDefault="001F431C" w:rsidP="001F431C"/>
        </w:tc>
        <w:tc>
          <w:tcPr>
            <w:tcW w:w="5619" w:type="dxa"/>
            <w:gridSpan w:val="3"/>
          </w:tcPr>
          <w:p w14:paraId="51FA5529" w14:textId="77777777" w:rsidR="001F431C" w:rsidRDefault="001F431C" w:rsidP="00911A89"/>
        </w:tc>
      </w:tr>
      <w:tr w:rsidR="001F431C" w14:paraId="024994A1" w14:textId="77777777" w:rsidTr="00682F5B">
        <w:tc>
          <w:tcPr>
            <w:tcW w:w="3397" w:type="dxa"/>
            <w:gridSpan w:val="2"/>
          </w:tcPr>
          <w:p w14:paraId="4D227DEB" w14:textId="77777777" w:rsidR="00682F5B" w:rsidRPr="00682F5B" w:rsidRDefault="00682F5B" w:rsidP="00682F5B">
            <w:pPr>
              <w:spacing w:after="60"/>
              <w:rPr>
                <w:b/>
                <w:bCs/>
                <w:lang w:val="en-GB"/>
              </w:rPr>
            </w:pPr>
            <w:proofErr w:type="spellStart"/>
            <w:r w:rsidRPr="00682F5B">
              <w:rPr>
                <w:b/>
                <w:bCs/>
                <w:lang w:val="en-GB"/>
              </w:rPr>
              <w:t>Samenwerking</w:t>
            </w:r>
            <w:proofErr w:type="spellEnd"/>
          </w:p>
          <w:p w14:paraId="3F458EAA" w14:textId="77777777" w:rsidR="00682F5B" w:rsidRPr="00682F5B" w:rsidRDefault="00682F5B" w:rsidP="00682F5B">
            <w:pPr>
              <w:pStyle w:val="ListParagraph"/>
              <w:numPr>
                <w:ilvl w:val="0"/>
                <w:numId w:val="11"/>
              </w:numPr>
            </w:pPr>
            <w:r w:rsidRPr="00682F5B">
              <w:t>Is er samenwerking met andere dorpen of organisaties in de regio?</w:t>
            </w:r>
          </w:p>
          <w:p w14:paraId="3D0F440B" w14:textId="77777777" w:rsidR="001F431C" w:rsidRPr="00682F5B" w:rsidRDefault="00682F5B" w:rsidP="00682F5B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682F5B">
              <w:t xml:space="preserve">Is er samenwerking met </w:t>
            </w:r>
            <w:proofErr w:type="spellStart"/>
            <w:r w:rsidRPr="00682F5B">
              <w:t>met</w:t>
            </w:r>
            <w:proofErr w:type="spellEnd"/>
            <w:r w:rsidRPr="00682F5B">
              <w:t xml:space="preserve"> onderwijs of kennisinstellingen?</w:t>
            </w:r>
          </w:p>
          <w:p w14:paraId="7E116384" w14:textId="6A7EF7FB" w:rsidR="00682F5B" w:rsidRPr="00682F5B" w:rsidRDefault="00682F5B" w:rsidP="00682F5B">
            <w:pPr>
              <w:rPr>
                <w:b/>
                <w:bCs/>
              </w:rPr>
            </w:pPr>
          </w:p>
        </w:tc>
        <w:tc>
          <w:tcPr>
            <w:tcW w:w="5619" w:type="dxa"/>
            <w:gridSpan w:val="3"/>
          </w:tcPr>
          <w:p w14:paraId="7C23BE54" w14:textId="77777777" w:rsidR="001F431C" w:rsidRDefault="001F431C" w:rsidP="00911A89"/>
        </w:tc>
      </w:tr>
      <w:tr w:rsidR="001F431C" w14:paraId="0196C542" w14:textId="77777777" w:rsidTr="00682F5B">
        <w:tc>
          <w:tcPr>
            <w:tcW w:w="3397" w:type="dxa"/>
            <w:gridSpan w:val="2"/>
          </w:tcPr>
          <w:p w14:paraId="65D96F42" w14:textId="77777777" w:rsidR="00682F5B" w:rsidRPr="00682F5B" w:rsidRDefault="00682F5B" w:rsidP="00682F5B">
            <w:pPr>
              <w:spacing w:after="60"/>
              <w:rPr>
                <w:b/>
                <w:bCs/>
                <w:lang w:val="en-GB"/>
              </w:rPr>
            </w:pPr>
            <w:proofErr w:type="spellStart"/>
            <w:r w:rsidRPr="00682F5B">
              <w:rPr>
                <w:b/>
                <w:bCs/>
                <w:lang w:val="en-GB"/>
              </w:rPr>
              <w:t>Gebiedsgericht</w:t>
            </w:r>
            <w:proofErr w:type="spellEnd"/>
          </w:p>
          <w:p w14:paraId="618E1F80" w14:textId="77777777" w:rsidR="00682F5B" w:rsidRPr="00682F5B" w:rsidRDefault="00682F5B" w:rsidP="00682F5B">
            <w:pPr>
              <w:pStyle w:val="ListParagraph"/>
              <w:numPr>
                <w:ilvl w:val="0"/>
                <w:numId w:val="11"/>
              </w:numPr>
            </w:pPr>
            <w:r w:rsidRPr="00682F5B">
              <w:t>Wat is de meerwaarde voor het gebied?</w:t>
            </w:r>
          </w:p>
          <w:p w14:paraId="245B5A40" w14:textId="77777777" w:rsidR="00682F5B" w:rsidRPr="00682F5B" w:rsidRDefault="00682F5B" w:rsidP="00682F5B">
            <w:pPr>
              <w:pStyle w:val="ListParagraph"/>
              <w:numPr>
                <w:ilvl w:val="0"/>
                <w:numId w:val="11"/>
              </w:numPr>
            </w:pPr>
            <w:r w:rsidRPr="00682F5B">
              <w:t>Wat is de spreiding in het gebied?</w:t>
            </w:r>
          </w:p>
          <w:p w14:paraId="3702BAB9" w14:textId="77777777" w:rsidR="001F431C" w:rsidRPr="00682F5B" w:rsidRDefault="00682F5B" w:rsidP="00682F5B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682F5B">
              <w:t xml:space="preserve">Wat is de mate van maatschappelijk belang </w:t>
            </w:r>
            <w:proofErr w:type="spellStart"/>
            <w:r w:rsidRPr="00682F5B">
              <w:t>tov</w:t>
            </w:r>
            <w:proofErr w:type="spellEnd"/>
            <w:r w:rsidRPr="00682F5B">
              <w:t xml:space="preserve"> individueel belang?</w:t>
            </w:r>
          </w:p>
          <w:p w14:paraId="39C9B631" w14:textId="5FA2208A" w:rsidR="00682F5B" w:rsidRPr="00682F5B" w:rsidRDefault="00682F5B" w:rsidP="00682F5B">
            <w:pPr>
              <w:rPr>
                <w:b/>
                <w:bCs/>
              </w:rPr>
            </w:pPr>
          </w:p>
        </w:tc>
        <w:tc>
          <w:tcPr>
            <w:tcW w:w="5619" w:type="dxa"/>
            <w:gridSpan w:val="3"/>
          </w:tcPr>
          <w:p w14:paraId="0A5F3592" w14:textId="77777777" w:rsidR="001F431C" w:rsidRDefault="001F431C" w:rsidP="00911A89"/>
        </w:tc>
      </w:tr>
      <w:tr w:rsidR="001A2250" w:rsidRPr="00911A89" w14:paraId="28A05111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234EFF2E" w14:textId="77777777" w:rsidR="001A2250" w:rsidRPr="00911A89" w:rsidRDefault="001A2250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Voldoet het project aan de LEADER criteria (2/2)?</w:t>
            </w:r>
          </w:p>
        </w:tc>
      </w:tr>
      <w:tr w:rsidR="001F431C" w14:paraId="7F0FC7A9" w14:textId="77777777" w:rsidTr="00682F5B">
        <w:tc>
          <w:tcPr>
            <w:tcW w:w="3397" w:type="dxa"/>
            <w:gridSpan w:val="2"/>
          </w:tcPr>
          <w:p w14:paraId="334A5670" w14:textId="77777777" w:rsidR="00682F5B" w:rsidRPr="00682F5B" w:rsidRDefault="00682F5B" w:rsidP="00682F5B">
            <w:pPr>
              <w:spacing w:after="60"/>
              <w:rPr>
                <w:b/>
                <w:bCs/>
                <w:lang w:val="en-GB"/>
              </w:rPr>
            </w:pPr>
            <w:proofErr w:type="spellStart"/>
            <w:r w:rsidRPr="00682F5B">
              <w:rPr>
                <w:b/>
                <w:bCs/>
                <w:lang w:val="en-GB"/>
              </w:rPr>
              <w:t>Haalbaarheid</w:t>
            </w:r>
            <w:proofErr w:type="spellEnd"/>
          </w:p>
          <w:p w14:paraId="45E2E40C" w14:textId="77777777" w:rsidR="00682F5B" w:rsidRPr="00682F5B" w:rsidRDefault="00682F5B" w:rsidP="00682F5B">
            <w:pPr>
              <w:pStyle w:val="ListParagraph"/>
              <w:numPr>
                <w:ilvl w:val="0"/>
                <w:numId w:val="11"/>
              </w:numPr>
            </w:pPr>
            <w:r w:rsidRPr="00682F5B">
              <w:t>Hoe is de organisatorische haalbaarheid op korte en lange termijn?</w:t>
            </w:r>
          </w:p>
          <w:p w14:paraId="74C3C7B6" w14:textId="77777777" w:rsidR="001F431C" w:rsidRPr="00682F5B" w:rsidRDefault="00682F5B" w:rsidP="00682F5B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682F5B">
              <w:t>Hoe is de financiële haalbaarheid op korte en lange termijn?</w:t>
            </w:r>
          </w:p>
          <w:p w14:paraId="150A96AF" w14:textId="2C5386A3" w:rsidR="00682F5B" w:rsidRPr="00682F5B" w:rsidRDefault="00682F5B" w:rsidP="00682F5B">
            <w:pPr>
              <w:rPr>
                <w:b/>
                <w:bCs/>
              </w:rPr>
            </w:pPr>
          </w:p>
        </w:tc>
        <w:tc>
          <w:tcPr>
            <w:tcW w:w="5619" w:type="dxa"/>
            <w:gridSpan w:val="3"/>
          </w:tcPr>
          <w:p w14:paraId="52436894" w14:textId="77777777" w:rsidR="001F431C" w:rsidRDefault="001F431C" w:rsidP="00911A89"/>
        </w:tc>
      </w:tr>
      <w:tr w:rsidR="001A2250" w14:paraId="48D15FA4" w14:textId="77777777" w:rsidTr="00682F5B">
        <w:tc>
          <w:tcPr>
            <w:tcW w:w="3397" w:type="dxa"/>
            <w:gridSpan w:val="2"/>
          </w:tcPr>
          <w:p w14:paraId="2D44F5EF" w14:textId="77777777" w:rsidR="001A2250" w:rsidRPr="00682F5B" w:rsidRDefault="001A2250" w:rsidP="001A2250">
            <w:pPr>
              <w:spacing w:after="60"/>
              <w:rPr>
                <w:b/>
                <w:bCs/>
                <w:lang w:val="en-GB"/>
              </w:rPr>
            </w:pPr>
            <w:r w:rsidRPr="00682F5B">
              <w:rPr>
                <w:b/>
                <w:bCs/>
                <w:lang w:val="en-GB"/>
              </w:rPr>
              <w:t>Value for money</w:t>
            </w:r>
          </w:p>
          <w:p w14:paraId="499BA751" w14:textId="77777777" w:rsidR="001A2250" w:rsidRPr="00682F5B" w:rsidRDefault="001A2250" w:rsidP="001A2250">
            <w:pPr>
              <w:pStyle w:val="ListParagraph"/>
              <w:numPr>
                <w:ilvl w:val="0"/>
                <w:numId w:val="11"/>
              </w:numPr>
            </w:pPr>
            <w:r w:rsidRPr="00682F5B">
              <w:t>Verhouding gevraagde bijdrage en resultaten project?</w:t>
            </w:r>
          </w:p>
          <w:p w14:paraId="736EB1EE" w14:textId="77777777" w:rsidR="001A2250" w:rsidRPr="00682F5B" w:rsidRDefault="001A2250" w:rsidP="001A2250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682F5B">
              <w:t>Is het maatschappelijke effect voldoende om subsidie te rechtvaardigden?</w:t>
            </w:r>
          </w:p>
          <w:p w14:paraId="3896D137" w14:textId="77777777" w:rsidR="001A2250" w:rsidRPr="001A2250" w:rsidRDefault="001A2250" w:rsidP="00682F5B">
            <w:pPr>
              <w:spacing w:after="60"/>
              <w:rPr>
                <w:b/>
                <w:bCs/>
              </w:rPr>
            </w:pPr>
          </w:p>
        </w:tc>
        <w:tc>
          <w:tcPr>
            <w:tcW w:w="5619" w:type="dxa"/>
            <w:gridSpan w:val="3"/>
          </w:tcPr>
          <w:p w14:paraId="0CE503D9" w14:textId="77777777" w:rsidR="001A2250" w:rsidRDefault="001A2250" w:rsidP="00911A89"/>
        </w:tc>
      </w:tr>
      <w:tr w:rsidR="001A2250" w14:paraId="246E5120" w14:textId="77777777" w:rsidTr="00682F5B">
        <w:tc>
          <w:tcPr>
            <w:tcW w:w="3397" w:type="dxa"/>
            <w:gridSpan w:val="2"/>
          </w:tcPr>
          <w:p w14:paraId="144EEF09" w14:textId="77777777" w:rsidR="001A2250" w:rsidRPr="00682F5B" w:rsidRDefault="001A2250" w:rsidP="001A2250">
            <w:pPr>
              <w:spacing w:after="60"/>
              <w:rPr>
                <w:b/>
                <w:bCs/>
                <w:lang w:val="en-GB"/>
              </w:rPr>
            </w:pPr>
            <w:r w:rsidRPr="00682F5B">
              <w:rPr>
                <w:b/>
                <w:bCs/>
                <w:lang w:val="en-GB"/>
              </w:rPr>
              <w:t>NSP-</w:t>
            </w:r>
            <w:proofErr w:type="spellStart"/>
            <w:r w:rsidRPr="00682F5B">
              <w:rPr>
                <w:b/>
                <w:bCs/>
                <w:lang w:val="en-GB"/>
              </w:rPr>
              <w:t>doelen</w:t>
            </w:r>
            <w:proofErr w:type="spellEnd"/>
          </w:p>
          <w:p w14:paraId="3334DA94" w14:textId="77777777" w:rsidR="001A2250" w:rsidRPr="00682F5B" w:rsidRDefault="001A2250" w:rsidP="001A2250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  <w:r w:rsidRPr="00682F5B">
              <w:t>In hoeverre sluit het project aan de NSP doelen zoals gedefinieerd in de LOS?</w:t>
            </w:r>
          </w:p>
          <w:p w14:paraId="1B275EBF" w14:textId="77777777" w:rsidR="001A2250" w:rsidRPr="001A2250" w:rsidRDefault="001A2250" w:rsidP="00682F5B">
            <w:pPr>
              <w:spacing w:after="60"/>
              <w:rPr>
                <w:b/>
                <w:bCs/>
              </w:rPr>
            </w:pPr>
          </w:p>
        </w:tc>
        <w:tc>
          <w:tcPr>
            <w:tcW w:w="5619" w:type="dxa"/>
            <w:gridSpan w:val="3"/>
          </w:tcPr>
          <w:p w14:paraId="506A98A2" w14:textId="77777777" w:rsidR="001A2250" w:rsidRDefault="001A2250" w:rsidP="00911A89"/>
        </w:tc>
      </w:tr>
      <w:tr w:rsidR="001A2250" w:rsidRPr="00911A89" w14:paraId="5CFFE022" w14:textId="77777777" w:rsidTr="000D0954">
        <w:trPr>
          <w:trHeight w:val="458"/>
        </w:trPr>
        <w:tc>
          <w:tcPr>
            <w:tcW w:w="9016" w:type="dxa"/>
            <w:gridSpan w:val="5"/>
            <w:shd w:val="clear" w:color="auto" w:fill="A6282E"/>
          </w:tcPr>
          <w:p w14:paraId="1871B37F" w14:textId="77777777" w:rsidR="001A2250" w:rsidRPr="00911A89" w:rsidRDefault="001A2250" w:rsidP="000D0954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Overige opmerkingen:</w:t>
            </w:r>
          </w:p>
        </w:tc>
      </w:tr>
      <w:tr w:rsidR="001A2250" w14:paraId="28E15449" w14:textId="77777777" w:rsidTr="001A2250">
        <w:trPr>
          <w:trHeight w:val="2541"/>
        </w:trPr>
        <w:tc>
          <w:tcPr>
            <w:tcW w:w="9016" w:type="dxa"/>
            <w:gridSpan w:val="5"/>
          </w:tcPr>
          <w:p w14:paraId="2A8AC62C" w14:textId="77777777" w:rsidR="001A2250" w:rsidRDefault="001A2250" w:rsidP="00911A89"/>
        </w:tc>
      </w:tr>
    </w:tbl>
    <w:p w14:paraId="3AD4E5AD" w14:textId="77777777" w:rsidR="001F431C" w:rsidRDefault="001F431C" w:rsidP="00911A89"/>
    <w:p w14:paraId="679A06CC" w14:textId="6DBCC975" w:rsidR="001C395D" w:rsidRPr="00DD50B0" w:rsidRDefault="001C395D" w:rsidP="007F7E2A"/>
    <w:sectPr w:rsidR="001C395D" w:rsidRPr="00DD50B0" w:rsidSect="00AF41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9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3B193" w14:textId="77777777" w:rsidR="00AF41FA" w:rsidRDefault="00AF41FA" w:rsidP="00C421BF">
      <w:r>
        <w:separator/>
      </w:r>
    </w:p>
  </w:endnote>
  <w:endnote w:type="continuationSeparator" w:id="0">
    <w:p w14:paraId="66366CA2" w14:textId="77777777" w:rsidR="00AF41FA" w:rsidRDefault="00AF41FA" w:rsidP="00C42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3C3C7" w14:textId="77777777" w:rsidR="00233831" w:rsidRDefault="002338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52D68" w14:textId="77777777" w:rsidR="005027C1" w:rsidRDefault="00A97F1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AB3B7AA" wp14:editId="1B99C070">
              <wp:simplePos x="0" y="0"/>
              <wp:positionH relativeFrom="column">
                <wp:align>center</wp:align>
              </wp:positionH>
              <wp:positionV relativeFrom="paragraph">
                <wp:posOffset>-23187</wp:posOffset>
              </wp:positionV>
              <wp:extent cx="3783600" cy="414000"/>
              <wp:effectExtent l="0" t="0" r="1270" b="0"/>
              <wp:wrapNone/>
              <wp:docPr id="2086233621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3600" cy="414000"/>
                        <a:chOff x="0" y="0"/>
                        <a:chExt cx="3782965" cy="415617"/>
                      </a:xfrm>
                    </wpg:grpSpPr>
                    <pic:pic xmlns:pic="http://schemas.openxmlformats.org/drawingml/2006/picture">
                      <pic:nvPicPr>
                        <pic:cNvPr id="1710705991" name="Picture 4" descr="A red sign with white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384" y="22634"/>
                          <a:ext cx="105346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8533436" name="Picture 5" descr="A black background with colorful squares and numbe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085" y="4527"/>
                          <a:ext cx="35306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13515285" name="Picture 7" descr="A blue and black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2586" y="18107"/>
                          <a:ext cx="8680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761624944" name="Group 2"/>
                      <wpg:cNvGrpSpPr/>
                      <wpg:grpSpPr>
                        <a:xfrm>
                          <a:off x="2652665" y="0"/>
                          <a:ext cx="1130300" cy="355600"/>
                          <a:chOff x="0" y="0"/>
                          <a:chExt cx="1130728" cy="355600"/>
                        </a:xfrm>
                      </wpg:grpSpPr>
                      <pic:pic xmlns:pic="http://schemas.openxmlformats.org/drawingml/2006/picture">
                        <pic:nvPicPr>
                          <pic:cNvPr id="434335821" name="Picture 1" descr="Blue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139"/>
                          <a:stretch/>
                        </pic:blipFill>
                        <pic:spPr bwMode="auto">
                          <a:xfrm>
                            <a:off x="0" y="0"/>
                            <a:ext cx="51498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737224" name="Picture 1" descr="Blue tex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3" r="10774"/>
                          <a:stretch/>
                        </pic:blipFill>
                        <pic:spPr bwMode="auto">
                          <a:xfrm>
                            <a:off x="516048" y="13580"/>
                            <a:ext cx="61468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90006588" name="Picture 1" descr="A logo with a yellow circle and a white circle with a yellow circle and a white circle with a white circle with a yellow circle with a green circle with a yellow circle with a green circle with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687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E5095A" id="Group 3" o:spid="_x0000_s1026" style="position:absolute;margin-left:0;margin-top:-1.85pt;width:297.9pt;height:32.6pt;z-index:-251640832;mso-position-horizontal:center;mso-width-relative:margin;mso-height-relative:margin" coordsize="37829,415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red sign with white text&#10;&#10;Description automatically generated" style="position:absolute;left:7423;top:226;width:10535;height:1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">
                <v:imagedata r:id="rId6" o:title="A red sign with white text&#10;&#10;Description automatically generated"/>
              </v:shape>
              <v:shape id="Picture 5" o:spid="_x0000_s1028" type="#_x0000_t75" alt="A black background with colorful squares and numbers&#10;&#10;Description automatically generated" style="position:absolute;left:3530;top:45;width:3531;height:3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">
                <v:imagedata r:id="rId7" o:title="A black background with colorful squares and numbers&#10;&#10;Description automatically generated"/>
              </v:shape>
              <v:shape id="Picture 7" o:spid="_x0000_s1029" type="#_x0000_t75" alt="A blue and black logo&#10;&#10;Description automatically generated" style="position:absolute;left:17925;top:181;width:8681;height:3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">
                <v:imagedata r:id="rId8" o:title="A blue and black logo&#10;&#10;Description automatically generated"/>
              </v:shape>
              <v:group id="Group 2" o:spid="_x0000_s1030" style="position:absolute;left:26526;width:11303;height:3556" coordsize="11307,3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">
                <v:shape id="Picture 1" o:spid="_x0000_s1031" type="#_x0000_t75" alt="Blue text on a black background&#10;&#10;Description automatically generated" style="position:absolute;width:5149;height:3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">
                  <v:imagedata r:id="rId9" o:title="Blue text on a black background&#10;&#10;Description automatically generated" cropright="48588f"/>
                </v:shape>
                <v:shape id="Picture 1" o:spid="_x0000_s1032" type="#_x0000_t75" alt="Blue text on a black background&#10;&#10;Description automatically generated" style="position:absolute;left:5160;top:135;width:6147;height:1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">
                  <v:imagedata r:id="rId9" o:title="Blue text on a black background&#10;&#10;Description automatically generated" cropleft="17723f" cropright="7061f"/>
                </v:shape>
              </v:group>
              <v:shape id="Picture 1" o:spid="_x0000_s1033" type="#_x0000_t75" alt="A logo with a yellow circle and a white circle with a yellow circle and a white circle with a white circle with a yellow circle with a green circle with a yellow circle with a green circle with&#10;&#10;Description automatically generated" style="position:absolute;top:316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">
                <v:imagedata r:id="rId10" o:title="A logo with a yellow circle and a white circle with a yellow circle and a white circle with a white circle with a yellow circle with a green circle with a yellow circle with a green circle with&#10;&#10;Description automatically generated"/>
              </v:shape>
            </v:group>
          </w:pict>
        </mc:Fallback>
      </mc:AlternateContent>
    </w:r>
    <w:r w:rsidR="005027C1">
      <w:fldChar w:fldCharType="begin"/>
    </w:r>
    <w:r w:rsidR="005027C1">
      <w:instrText xml:space="preserve"> INCLUDEPICTURE "/Users/sonjavanuden/Library/Group Containers/UBF8T346G9.ms/WebArchiveCopyPasteTempFiles/com.microsoft.Word/LNV_Logo_online_ex_pos_nl.png" \* MERGEFORMATINET </w:instrText>
    </w:r>
    <w:r w:rsidR="00000000">
      <w:fldChar w:fldCharType="separate"/>
    </w:r>
    <w:r w:rsidR="005027C1">
      <w:fldChar w:fldCharType="end"/>
    </w:r>
    <w:r w:rsidR="005027C1">
      <w:fldChar w:fldCharType="begin"/>
    </w:r>
    <w:r w:rsidR="005027C1">
      <w:instrText xml:space="preserve"> INCLUDEPICTURE "/Users/sonjavanuden/Library/Group Containers/UBF8T346G9.ms/WebArchiveCopyPasteTempFiles/com.microsoft.Word/GLB-2023-2027-fc-rgb-072dpi.png" \* MERGEFORMATINET </w:instrText>
    </w:r>
    <w:r w:rsidR="00000000">
      <w:fldChar w:fldCharType="separate"/>
    </w:r>
    <w:r w:rsidR="005027C1">
      <w:fldChar w:fldCharType="end"/>
    </w:r>
    <w:r w:rsidR="005027C1">
      <w:fldChar w:fldCharType="begin"/>
    </w:r>
    <w:r w:rsidR="005027C1">
      <w:instrText xml:space="preserve"> INCLUDEPICTURE "/Users/sonjavanuden/Library/Group Containers/UBF8T346G9.ms/WebArchiveCopyPasteTempFiles/com.microsoft.Word/Logo-provincie-Noord-Brabant_kleur_voor_Office.jpg.jpg" \* MERGEFORMATINET </w:instrText>
    </w:r>
    <w:r w:rsidR="00000000">
      <w:fldChar w:fldCharType="separate"/>
    </w:r>
    <w:r w:rsidR="005027C1">
      <w:fldChar w:fldCharType="end"/>
    </w:r>
    <w:r w:rsidR="005027C1">
      <w:fldChar w:fldCharType="begin"/>
    </w:r>
    <w:r w:rsidR="005027C1">
      <w:instrText xml:space="preserve"> INCLUDEPICTURE "/Users/sonjavanuden/Library/Group Containers/UBF8T346G9.ms/WebArchiveCopyPasteTempFiles/com.microsoft.Word/NL-Medegefinancierd-door-de-Europese-Unie_POS.png" \* MERGEFORMATINET </w:instrText>
    </w:r>
    <w:r w:rsidR="00000000">
      <w:fldChar w:fldCharType="separate"/>
    </w:r>
    <w:r w:rsidR="005027C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28633" w14:textId="77777777" w:rsidR="00233831" w:rsidRDefault="00233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EDDFA" w14:textId="77777777" w:rsidR="00AF41FA" w:rsidRDefault="00AF41FA" w:rsidP="00C421BF">
      <w:r>
        <w:separator/>
      </w:r>
    </w:p>
  </w:footnote>
  <w:footnote w:type="continuationSeparator" w:id="0">
    <w:p w14:paraId="384AC60E" w14:textId="77777777" w:rsidR="00AF41FA" w:rsidRDefault="00AF41FA" w:rsidP="00C42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D395" w14:textId="4ABA336F" w:rsidR="00EF7E0C" w:rsidRDefault="00CD66E4" w:rsidP="00C421B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0" allowOverlap="1" wp14:anchorId="656A2A2E" wp14:editId="34E1252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55348176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2C0072" id="AutoShape 3" o:spid="_x0000_s1026" style="position:absolute;margin-left:0;margin-top:0;width:0;height:0;z-index:-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0CAF2" w14:textId="645412BF" w:rsidR="00C638A1" w:rsidRDefault="00C638A1" w:rsidP="00C421BF">
    <w:pPr>
      <w:pStyle w:val="Header"/>
    </w:pPr>
  </w:p>
  <w:p w14:paraId="432673FD" w14:textId="77777777" w:rsidR="00C638A1" w:rsidRDefault="00C638A1" w:rsidP="00C421BF">
    <w:pPr>
      <w:pStyle w:val="Header"/>
    </w:pPr>
  </w:p>
  <w:p w14:paraId="353C9517" w14:textId="77777777" w:rsidR="00C638A1" w:rsidRDefault="00C638A1" w:rsidP="00C421BF">
    <w:pPr>
      <w:pStyle w:val="Header"/>
    </w:pPr>
  </w:p>
  <w:p w14:paraId="70306792" w14:textId="77777777" w:rsidR="00EF7E0C" w:rsidRDefault="004A6DFE" w:rsidP="00C421BF">
    <w:pPr>
      <w:pStyle w:val="Head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3C5C37A5" wp14:editId="38CF77E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5715" b="1905"/>
          <wp:wrapNone/>
          <wp:docPr id="403708402" name="Picture 1" descr="A close-up of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708402" name="Picture 1" descr="A close-up of a fla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6E4"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 wp14:anchorId="0A38A7C7" wp14:editId="3A89274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0502447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15CD75" id="AutoShape 2" o:spid="_x0000_s1026" style="position:absolute;margin-left:0;margin-top:0;width:0;height:0;z-index:-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3E3BD" w14:textId="58C64E64" w:rsidR="00EF7E0C" w:rsidRDefault="00CD66E4" w:rsidP="00C421B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0" allowOverlap="1" wp14:anchorId="74784DB2" wp14:editId="46498AA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591363102" name="WordPictureWatermar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9A8D65" id="WordPictureWatermark" o:spid="_x0000_s1026" style="position:absolute;margin-left:0;margin-top:0;width:0;height:0;z-index:-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30CC7"/>
    <w:multiLevelType w:val="hybridMultilevel"/>
    <w:tmpl w:val="A70CE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7359"/>
    <w:multiLevelType w:val="hybridMultilevel"/>
    <w:tmpl w:val="1464AEFC"/>
    <w:lvl w:ilvl="0" w:tplc="675CAF1C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E431F"/>
    <w:multiLevelType w:val="hybridMultilevel"/>
    <w:tmpl w:val="6C4C22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AD1CB75E">
      <w:start w:val="1"/>
      <w:numFmt w:val="lowerLetter"/>
      <w:lvlText w:val="%2."/>
      <w:lvlJc w:val="left"/>
      <w:pPr>
        <w:ind w:left="1080" w:hanging="360"/>
      </w:pPr>
      <w:rPr>
        <w:rFonts w:ascii="Arial" w:eastAsiaTheme="minorHAnsi" w:hAnsi="Arial" w:cs="Arial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952A33"/>
    <w:multiLevelType w:val="multilevel"/>
    <w:tmpl w:val="462C5B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9E34A5"/>
    <w:multiLevelType w:val="hybridMultilevel"/>
    <w:tmpl w:val="CA78E6A4"/>
    <w:lvl w:ilvl="0" w:tplc="675CAF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8445B"/>
    <w:multiLevelType w:val="hybridMultilevel"/>
    <w:tmpl w:val="659EEE9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793C80"/>
    <w:multiLevelType w:val="hybridMultilevel"/>
    <w:tmpl w:val="5600D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8113E"/>
    <w:multiLevelType w:val="hybridMultilevel"/>
    <w:tmpl w:val="E26AAF5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ascii="Arial" w:eastAsiaTheme="minorHAnsi" w:hAnsi="Arial" w:cs="Arial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323AC9"/>
    <w:multiLevelType w:val="hybridMultilevel"/>
    <w:tmpl w:val="39B419DA"/>
    <w:lvl w:ilvl="0" w:tplc="675CAF1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046A8"/>
    <w:multiLevelType w:val="multilevel"/>
    <w:tmpl w:val="A05A4A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8617691"/>
    <w:multiLevelType w:val="hybridMultilevel"/>
    <w:tmpl w:val="CB6C9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D5B41"/>
    <w:multiLevelType w:val="hybridMultilevel"/>
    <w:tmpl w:val="2ECA56EA"/>
    <w:lvl w:ilvl="0" w:tplc="675CAF1C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6146861">
    <w:abstractNumId w:val="4"/>
  </w:num>
  <w:num w:numId="2" w16cid:durableId="77101980">
    <w:abstractNumId w:val="10"/>
  </w:num>
  <w:num w:numId="3" w16cid:durableId="409547492">
    <w:abstractNumId w:val="3"/>
  </w:num>
  <w:num w:numId="4" w16cid:durableId="429275188">
    <w:abstractNumId w:val="8"/>
  </w:num>
  <w:num w:numId="5" w16cid:durableId="1284313165">
    <w:abstractNumId w:val="1"/>
  </w:num>
  <w:num w:numId="6" w16cid:durableId="266161514">
    <w:abstractNumId w:val="7"/>
  </w:num>
  <w:num w:numId="7" w16cid:durableId="1070614879">
    <w:abstractNumId w:val="11"/>
  </w:num>
  <w:num w:numId="8" w16cid:durableId="692616338">
    <w:abstractNumId w:val="9"/>
  </w:num>
  <w:num w:numId="9" w16cid:durableId="342586553">
    <w:abstractNumId w:val="5"/>
  </w:num>
  <w:num w:numId="10" w16cid:durableId="165023211">
    <w:abstractNumId w:val="6"/>
  </w:num>
  <w:num w:numId="11" w16cid:durableId="139464317">
    <w:abstractNumId w:val="2"/>
  </w:num>
  <w:num w:numId="12" w16cid:durableId="1787848025">
    <w:abstractNumId w:val="0"/>
  </w:num>
  <w:num w:numId="13" w16cid:durableId="12600680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90"/>
    <w:rsid w:val="00020492"/>
    <w:rsid w:val="000267A6"/>
    <w:rsid w:val="000317F8"/>
    <w:rsid w:val="00040F2F"/>
    <w:rsid w:val="00041182"/>
    <w:rsid w:val="0004261C"/>
    <w:rsid w:val="00047B40"/>
    <w:rsid w:val="00057AA0"/>
    <w:rsid w:val="000700C7"/>
    <w:rsid w:val="00076AAE"/>
    <w:rsid w:val="000A4F16"/>
    <w:rsid w:val="000D2BFE"/>
    <w:rsid w:val="000D7808"/>
    <w:rsid w:val="000E17F4"/>
    <w:rsid w:val="000E250E"/>
    <w:rsid w:val="000E5F15"/>
    <w:rsid w:val="00134030"/>
    <w:rsid w:val="001356F8"/>
    <w:rsid w:val="0014492F"/>
    <w:rsid w:val="00146E80"/>
    <w:rsid w:val="001501D3"/>
    <w:rsid w:val="0015657A"/>
    <w:rsid w:val="00162E19"/>
    <w:rsid w:val="0018110E"/>
    <w:rsid w:val="00181C30"/>
    <w:rsid w:val="00182DBA"/>
    <w:rsid w:val="00186757"/>
    <w:rsid w:val="001911F8"/>
    <w:rsid w:val="001A2250"/>
    <w:rsid w:val="001A3E4E"/>
    <w:rsid w:val="001B3589"/>
    <w:rsid w:val="001C395D"/>
    <w:rsid w:val="001D5607"/>
    <w:rsid w:val="001D62BB"/>
    <w:rsid w:val="001F2652"/>
    <w:rsid w:val="001F431C"/>
    <w:rsid w:val="00201D2B"/>
    <w:rsid w:val="00206449"/>
    <w:rsid w:val="002152E9"/>
    <w:rsid w:val="00231FEA"/>
    <w:rsid w:val="00233831"/>
    <w:rsid w:val="0025507D"/>
    <w:rsid w:val="002551CD"/>
    <w:rsid w:val="00263E2A"/>
    <w:rsid w:val="00283E81"/>
    <w:rsid w:val="00285D62"/>
    <w:rsid w:val="00292B76"/>
    <w:rsid w:val="002A10E9"/>
    <w:rsid w:val="002A24C8"/>
    <w:rsid w:val="002A5B49"/>
    <w:rsid w:val="002A69B2"/>
    <w:rsid w:val="002D40A9"/>
    <w:rsid w:val="002E3543"/>
    <w:rsid w:val="00304DF4"/>
    <w:rsid w:val="0030566A"/>
    <w:rsid w:val="0031086B"/>
    <w:rsid w:val="00315954"/>
    <w:rsid w:val="003306C5"/>
    <w:rsid w:val="003310C2"/>
    <w:rsid w:val="00332B13"/>
    <w:rsid w:val="00333EA9"/>
    <w:rsid w:val="0034302D"/>
    <w:rsid w:val="00362B9C"/>
    <w:rsid w:val="00373D4C"/>
    <w:rsid w:val="003839A7"/>
    <w:rsid w:val="003930C5"/>
    <w:rsid w:val="00393D55"/>
    <w:rsid w:val="0039535E"/>
    <w:rsid w:val="003A0A82"/>
    <w:rsid w:val="003A7699"/>
    <w:rsid w:val="003C1196"/>
    <w:rsid w:val="003C59C8"/>
    <w:rsid w:val="003E24E0"/>
    <w:rsid w:val="00403429"/>
    <w:rsid w:val="00405337"/>
    <w:rsid w:val="004119D2"/>
    <w:rsid w:val="004673B5"/>
    <w:rsid w:val="0047460F"/>
    <w:rsid w:val="0047495B"/>
    <w:rsid w:val="00475139"/>
    <w:rsid w:val="004847F7"/>
    <w:rsid w:val="00494140"/>
    <w:rsid w:val="004A5333"/>
    <w:rsid w:val="004A6DFE"/>
    <w:rsid w:val="004B4D22"/>
    <w:rsid w:val="004C006F"/>
    <w:rsid w:val="004C1FEE"/>
    <w:rsid w:val="004F51CB"/>
    <w:rsid w:val="004F6B93"/>
    <w:rsid w:val="004F7BC6"/>
    <w:rsid w:val="005027C1"/>
    <w:rsid w:val="0050648F"/>
    <w:rsid w:val="00531CC3"/>
    <w:rsid w:val="00534375"/>
    <w:rsid w:val="00561112"/>
    <w:rsid w:val="00564AA3"/>
    <w:rsid w:val="005959AC"/>
    <w:rsid w:val="005C7799"/>
    <w:rsid w:val="005F6DEE"/>
    <w:rsid w:val="006050E6"/>
    <w:rsid w:val="0061123F"/>
    <w:rsid w:val="0063486A"/>
    <w:rsid w:val="00682F5B"/>
    <w:rsid w:val="00694827"/>
    <w:rsid w:val="00696130"/>
    <w:rsid w:val="006977AD"/>
    <w:rsid w:val="006C48BE"/>
    <w:rsid w:val="006C7690"/>
    <w:rsid w:val="006D4C97"/>
    <w:rsid w:val="0072669A"/>
    <w:rsid w:val="00730805"/>
    <w:rsid w:val="00731D8D"/>
    <w:rsid w:val="007371A7"/>
    <w:rsid w:val="0074257E"/>
    <w:rsid w:val="00772E26"/>
    <w:rsid w:val="00776AF1"/>
    <w:rsid w:val="00784C90"/>
    <w:rsid w:val="00797C8A"/>
    <w:rsid w:val="007A6632"/>
    <w:rsid w:val="007B030F"/>
    <w:rsid w:val="007C04BD"/>
    <w:rsid w:val="007E2887"/>
    <w:rsid w:val="007F075E"/>
    <w:rsid w:val="007F67F4"/>
    <w:rsid w:val="007F7E2A"/>
    <w:rsid w:val="00800E5E"/>
    <w:rsid w:val="00806691"/>
    <w:rsid w:val="00826395"/>
    <w:rsid w:val="0083084D"/>
    <w:rsid w:val="00834183"/>
    <w:rsid w:val="00837498"/>
    <w:rsid w:val="00837816"/>
    <w:rsid w:val="00847009"/>
    <w:rsid w:val="00850E9A"/>
    <w:rsid w:val="00861642"/>
    <w:rsid w:val="008775EA"/>
    <w:rsid w:val="00882C60"/>
    <w:rsid w:val="008B4AB4"/>
    <w:rsid w:val="008B7E53"/>
    <w:rsid w:val="008F393E"/>
    <w:rsid w:val="009037FE"/>
    <w:rsid w:val="00911A89"/>
    <w:rsid w:val="0091250A"/>
    <w:rsid w:val="009336E1"/>
    <w:rsid w:val="009457EC"/>
    <w:rsid w:val="00950297"/>
    <w:rsid w:val="00981F6C"/>
    <w:rsid w:val="00990197"/>
    <w:rsid w:val="00995CF3"/>
    <w:rsid w:val="009B2711"/>
    <w:rsid w:val="009E22DF"/>
    <w:rsid w:val="00A305BF"/>
    <w:rsid w:val="00A62B0D"/>
    <w:rsid w:val="00A71BF5"/>
    <w:rsid w:val="00A75E41"/>
    <w:rsid w:val="00A77C4A"/>
    <w:rsid w:val="00A94627"/>
    <w:rsid w:val="00A97A2C"/>
    <w:rsid w:val="00A97F1B"/>
    <w:rsid w:val="00AA6A92"/>
    <w:rsid w:val="00AB795E"/>
    <w:rsid w:val="00AF41FA"/>
    <w:rsid w:val="00AF71C0"/>
    <w:rsid w:val="00B21042"/>
    <w:rsid w:val="00B214C3"/>
    <w:rsid w:val="00B2236D"/>
    <w:rsid w:val="00B3680F"/>
    <w:rsid w:val="00B4738B"/>
    <w:rsid w:val="00B775E5"/>
    <w:rsid w:val="00B91B02"/>
    <w:rsid w:val="00B95E3E"/>
    <w:rsid w:val="00BC024C"/>
    <w:rsid w:val="00BC6815"/>
    <w:rsid w:val="00BD198C"/>
    <w:rsid w:val="00BD2DEB"/>
    <w:rsid w:val="00BF1A7D"/>
    <w:rsid w:val="00C15AA5"/>
    <w:rsid w:val="00C421BF"/>
    <w:rsid w:val="00C43CA3"/>
    <w:rsid w:val="00C45973"/>
    <w:rsid w:val="00C53323"/>
    <w:rsid w:val="00C619BD"/>
    <w:rsid w:val="00C638A1"/>
    <w:rsid w:val="00CB19CC"/>
    <w:rsid w:val="00CB3FE5"/>
    <w:rsid w:val="00CC0880"/>
    <w:rsid w:val="00CC34C7"/>
    <w:rsid w:val="00CD216C"/>
    <w:rsid w:val="00CD3EDE"/>
    <w:rsid w:val="00CD66E4"/>
    <w:rsid w:val="00CE318E"/>
    <w:rsid w:val="00CF745E"/>
    <w:rsid w:val="00D13D8A"/>
    <w:rsid w:val="00D149BA"/>
    <w:rsid w:val="00D14E0A"/>
    <w:rsid w:val="00D23BEC"/>
    <w:rsid w:val="00D25EBE"/>
    <w:rsid w:val="00D36A8A"/>
    <w:rsid w:val="00D4752E"/>
    <w:rsid w:val="00D50AAE"/>
    <w:rsid w:val="00D53DCC"/>
    <w:rsid w:val="00D72EA9"/>
    <w:rsid w:val="00D9063F"/>
    <w:rsid w:val="00DA3420"/>
    <w:rsid w:val="00DA4DC0"/>
    <w:rsid w:val="00DB0930"/>
    <w:rsid w:val="00DC6C87"/>
    <w:rsid w:val="00DD50B0"/>
    <w:rsid w:val="00E13C8A"/>
    <w:rsid w:val="00E2052A"/>
    <w:rsid w:val="00E23BA3"/>
    <w:rsid w:val="00E42E01"/>
    <w:rsid w:val="00E50531"/>
    <w:rsid w:val="00E72C19"/>
    <w:rsid w:val="00E92F76"/>
    <w:rsid w:val="00E97676"/>
    <w:rsid w:val="00EA6675"/>
    <w:rsid w:val="00EB05EB"/>
    <w:rsid w:val="00EB481B"/>
    <w:rsid w:val="00EC1C4A"/>
    <w:rsid w:val="00ED0A62"/>
    <w:rsid w:val="00EF7E0C"/>
    <w:rsid w:val="00F170DE"/>
    <w:rsid w:val="00F23EE6"/>
    <w:rsid w:val="00F45A9E"/>
    <w:rsid w:val="00F63D48"/>
    <w:rsid w:val="00F7067F"/>
    <w:rsid w:val="00F83342"/>
    <w:rsid w:val="00F9095C"/>
    <w:rsid w:val="00F9133C"/>
    <w:rsid w:val="00FA0AC6"/>
    <w:rsid w:val="00FB3312"/>
    <w:rsid w:val="00FC407A"/>
    <w:rsid w:val="00FE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E687DF"/>
  <w15:chartTrackingRefBased/>
  <w15:docId w15:val="{D4E027A8-2CF7-C54C-B34F-B667D1C3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31C"/>
    <w:rPr>
      <w:rFonts w:ascii="Arial" w:hAnsi="Arial" w:cs="Arial"/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21BF"/>
    <w:pPr>
      <w:outlineLvl w:val="0"/>
    </w:pPr>
    <w:rPr>
      <w:b/>
      <w:bCs/>
      <w:color w:val="155C5A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1BF"/>
    <w:pPr>
      <w:keepNext/>
      <w:keepLines/>
      <w:spacing w:before="40"/>
      <w:outlineLvl w:val="1"/>
    </w:pPr>
    <w:rPr>
      <w:rFonts w:eastAsiaTheme="majorEastAsia"/>
      <w:color w:val="A6282E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E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E0C"/>
  </w:style>
  <w:style w:type="paragraph" w:styleId="Footer">
    <w:name w:val="footer"/>
    <w:basedOn w:val="Normal"/>
    <w:link w:val="FooterChar"/>
    <w:uiPriority w:val="99"/>
    <w:unhideWhenUsed/>
    <w:rsid w:val="00EF7E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E0C"/>
  </w:style>
  <w:style w:type="character" w:customStyle="1" w:styleId="Heading1Char">
    <w:name w:val="Heading 1 Char"/>
    <w:basedOn w:val="DefaultParagraphFont"/>
    <w:link w:val="Heading1"/>
    <w:uiPriority w:val="9"/>
    <w:rsid w:val="00C421BF"/>
    <w:rPr>
      <w:rFonts w:ascii="Arial" w:hAnsi="Arial" w:cs="Arial"/>
      <w:b/>
      <w:bCs/>
      <w:color w:val="155C5A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rsid w:val="00C421BF"/>
    <w:rPr>
      <w:rFonts w:ascii="Arial" w:eastAsiaTheme="majorEastAsia" w:hAnsi="Arial" w:cs="Arial"/>
      <w:color w:val="A6282E"/>
      <w:sz w:val="23"/>
      <w:szCs w:val="23"/>
      <w:lang w:val="nl-NL"/>
    </w:rPr>
  </w:style>
  <w:style w:type="paragraph" w:styleId="NormalWeb">
    <w:name w:val="Normal (Web)"/>
    <w:basedOn w:val="Normal"/>
    <w:uiPriority w:val="99"/>
    <w:semiHidden/>
    <w:unhideWhenUsed/>
    <w:rsid w:val="00911A8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NL"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911A89"/>
  </w:style>
  <w:style w:type="paragraph" w:styleId="ListParagraph">
    <w:name w:val="List Paragraph"/>
    <w:basedOn w:val="Normal"/>
    <w:uiPriority w:val="34"/>
    <w:qFormat/>
    <w:rsid w:val="00911A89"/>
    <w:pPr>
      <w:ind w:left="720"/>
      <w:contextualSpacing/>
    </w:pPr>
  </w:style>
  <w:style w:type="table" w:styleId="TableGrid">
    <w:name w:val="Table Grid"/>
    <w:basedOn w:val="TableNormal"/>
    <w:uiPriority w:val="39"/>
    <w:rsid w:val="0091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11A89"/>
    <w:rPr>
      <w:rFonts w:ascii="Arial" w:hAnsi="Arial" w:cs="Arial"/>
      <w:sz w:val="22"/>
      <w:szCs w:val="22"/>
      <w:lang w:val="nl-NL"/>
    </w:rPr>
  </w:style>
  <w:style w:type="character" w:styleId="Hyperlink">
    <w:name w:val="Hyperlink"/>
    <w:basedOn w:val="DefaultParagraphFont"/>
    <w:uiPriority w:val="99"/>
    <w:unhideWhenUsed/>
    <w:rsid w:val="007F07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leaderbrabantsepeel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onjavanuden/Library/Mobile%20Documents/com~apple~CloudDocs/1.%20Accumulating%20Projects/Klanten/2023:24%20-%20Innovatiehuis%20de%20Peel/2.%20LEADER/10.%20Documenten/0.%20Templates/Word%20template_12-Feb-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template_12-Feb-2024.dotx</Template>
  <TotalTime>1</TotalTime>
  <Pages>4</Pages>
  <Words>412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Voortoetsformulier</vt:lpstr>
      <vt:lpstr>    </vt:lpstr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Sonja van Uden</cp:lastModifiedBy>
  <cp:revision>3</cp:revision>
  <dcterms:created xsi:type="dcterms:W3CDTF">2024-03-25T11:58:00Z</dcterms:created>
  <dcterms:modified xsi:type="dcterms:W3CDTF">2024-03-25T11:59:00Z</dcterms:modified>
</cp:coreProperties>
</file>